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4D0" w:rsidRPr="008F3703" w:rsidRDefault="00F974D0" w:rsidP="00F974D0">
      <w:pPr>
        <w:ind w:left="360" w:right="-1440"/>
        <w:rPr>
          <w:rFonts w:ascii="Cooper Black" w:hAnsi="Cooper Black"/>
          <w:szCs w:val="24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66B19247" wp14:editId="4545A3A8">
            <wp:simplePos x="0" y="0"/>
            <wp:positionH relativeFrom="column">
              <wp:posOffset>-832485</wp:posOffset>
            </wp:positionH>
            <wp:positionV relativeFrom="paragraph">
              <wp:posOffset>-164465</wp:posOffset>
            </wp:positionV>
            <wp:extent cx="1104181" cy="408303"/>
            <wp:effectExtent l="0" t="0" r="1270" b="0"/>
            <wp:wrapNone/>
            <wp:docPr id="4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81" cy="40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F9D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      </w:t>
      </w:r>
      <w:r w:rsidR="00824BE4">
        <w:rPr>
          <w:rFonts w:ascii="Calibri" w:hAnsi="Calibri"/>
        </w:rPr>
        <w:tab/>
      </w:r>
      <w:r>
        <w:rPr>
          <w:rFonts w:ascii="Calibri" w:hAnsi="Calibri"/>
        </w:rPr>
        <w:t xml:space="preserve">  </w:t>
      </w:r>
      <w:r>
        <w:rPr>
          <w:rFonts w:ascii="Cooper Black" w:hAnsi="Cooper Black"/>
          <w:szCs w:val="24"/>
        </w:rPr>
        <w:t>Unit 2.</w:t>
      </w:r>
      <w:r w:rsidR="00D92819">
        <w:rPr>
          <w:rFonts w:ascii="Cooper Black" w:hAnsi="Cooper Black"/>
          <w:szCs w:val="24"/>
        </w:rPr>
        <w:t>7</w:t>
      </w:r>
      <w:r>
        <w:rPr>
          <w:rFonts w:ascii="Cooper Black" w:hAnsi="Cooper Black"/>
          <w:szCs w:val="24"/>
        </w:rPr>
        <w:t xml:space="preserve"> - Introduction </w:t>
      </w:r>
      <w:r w:rsidR="00A3054B">
        <w:rPr>
          <w:rFonts w:ascii="Cooper Black" w:hAnsi="Cooper Black"/>
          <w:szCs w:val="24"/>
        </w:rPr>
        <w:t>t</w:t>
      </w:r>
      <w:r>
        <w:rPr>
          <w:rFonts w:ascii="Cooper Black" w:hAnsi="Cooper Black"/>
          <w:szCs w:val="24"/>
        </w:rPr>
        <w:t xml:space="preserve">o Trig Functions </w:t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</w:p>
    <w:p w:rsidR="00F974D0" w:rsidRDefault="00F974D0" w:rsidP="00F974D0">
      <w:pPr>
        <w:ind w:left="-1350" w:right="-1620"/>
        <w:rPr>
          <w:rFonts w:ascii="Calibri" w:hAnsi="Calibr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Pr="008F3703"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                 </w:t>
      </w:r>
      <w:r w:rsidR="00825AC6">
        <w:rPr>
          <w:rFonts w:ascii="Cooper Black" w:hAnsi="Cooper Black"/>
          <w:szCs w:val="24"/>
          <w:u w:val="double"/>
        </w:rPr>
        <w:t xml:space="preserve">           </w:t>
      </w:r>
      <w:r w:rsidR="00666226">
        <w:rPr>
          <w:rFonts w:ascii="Cooper Black" w:hAnsi="Cooper Black"/>
          <w:szCs w:val="24"/>
          <w:u w:val="double"/>
        </w:rPr>
        <w:t xml:space="preserve"> </w:t>
      </w:r>
      <w:r w:rsidR="00D92819">
        <w:rPr>
          <w:rFonts w:ascii="Cooper Black" w:hAnsi="Cooper Black"/>
          <w:szCs w:val="24"/>
          <w:u w:val="double"/>
        </w:rPr>
        <w:t>Secant and Cosecant</w:t>
      </w:r>
      <w:r w:rsidR="00825AC6">
        <w:rPr>
          <w:rFonts w:ascii="Cooper Black" w:hAnsi="Cooper Black"/>
          <w:szCs w:val="24"/>
          <w:u w:val="double"/>
        </w:rPr>
        <w:t xml:space="preserve"> Graphs</w:t>
      </w:r>
      <w:r w:rsidR="00666226">
        <w:rPr>
          <w:rFonts w:ascii="Cooper Black" w:hAnsi="Cooper Black"/>
          <w:szCs w:val="24"/>
          <w:u w:val="double"/>
        </w:rPr>
        <w:tab/>
      </w:r>
      <w:r w:rsidR="00666226">
        <w:rPr>
          <w:rFonts w:ascii="Cooper Black" w:hAnsi="Cooper Black"/>
          <w:szCs w:val="24"/>
          <w:u w:val="double"/>
        </w:rPr>
        <w:tab/>
      </w:r>
      <w:r w:rsidR="00825AC6">
        <w:rPr>
          <w:rFonts w:ascii="Cooper Black" w:hAnsi="Cooper Black"/>
          <w:u w:val="double"/>
        </w:rPr>
        <w:tab/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DD6E57" w:rsidRPr="00DD6E57" w:rsidRDefault="00DD6E57" w:rsidP="00D8708F">
      <w:pPr>
        <w:ind w:left="-1170" w:right="-1440"/>
        <w:rPr>
          <w:rFonts w:asciiTheme="majorHAnsi" w:hAnsiTheme="majorHAnsi"/>
          <w:sz w:val="24"/>
          <w:szCs w:val="24"/>
        </w:rPr>
      </w:pPr>
      <w:r w:rsidRPr="00DD6E57">
        <w:rPr>
          <w:rFonts w:asciiTheme="majorHAnsi" w:hAnsiTheme="majorHAnsi"/>
          <w:sz w:val="24"/>
          <w:szCs w:val="24"/>
        </w:rPr>
        <w:t xml:space="preserve">Recall,   </w:t>
      </w:r>
      <m:oMath>
        <m:r>
          <w:rPr>
            <w:rFonts w:ascii="Cambria Math" w:hAnsi="Cambria Math"/>
            <w:sz w:val="24"/>
            <w:szCs w:val="24"/>
          </w:rPr>
          <m:t>sin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opp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hyp</m:t>
            </m:r>
          </m:den>
        </m:f>
      </m:oMath>
      <w:r w:rsidRPr="00DD6E57">
        <w:rPr>
          <w:rFonts w:asciiTheme="majorHAnsi" w:hAnsiTheme="majorHAnsi"/>
          <w:sz w:val="24"/>
          <w:szCs w:val="24"/>
        </w:rPr>
        <w:t xml:space="preserve"> ,   </w:t>
      </w:r>
      <m:oMath>
        <m:r>
          <w:rPr>
            <w:rFonts w:ascii="Cambria Math" w:hAnsi="Cambria Math"/>
            <w:sz w:val="24"/>
            <w:szCs w:val="24"/>
          </w:rPr>
          <m:t>csc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hyp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opp</m:t>
            </m:r>
          </m:den>
        </m:f>
      </m:oMath>
      <w:r w:rsidR="00D92819">
        <w:rPr>
          <w:rFonts w:asciiTheme="majorHAnsi" w:hAnsiTheme="majorHAnsi"/>
          <w:sz w:val="24"/>
          <w:szCs w:val="24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cos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adj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hyp</m:t>
            </m:r>
          </m:den>
        </m:f>
      </m:oMath>
      <w:r w:rsidR="00D92819">
        <w:rPr>
          <w:rFonts w:asciiTheme="majorHAnsi" w:hAnsiTheme="majorHAnsi"/>
          <w:sz w:val="24"/>
          <w:szCs w:val="24"/>
        </w:rPr>
        <w:t xml:space="preserve"> ,  </w:t>
      </w:r>
      <w:r w:rsidRPr="00DD6E57">
        <w:rPr>
          <w:rFonts w:asciiTheme="majorHAnsi" w:hAnsiTheme="majorHAnsi"/>
          <w:sz w:val="24"/>
          <w:szCs w:val="24"/>
        </w:rPr>
        <w:t xml:space="preserve">and </w:t>
      </w:r>
      <m:oMath>
        <m:r>
          <w:rPr>
            <w:rFonts w:ascii="Cambria Math" w:hAnsi="Cambria Math"/>
            <w:sz w:val="24"/>
            <w:szCs w:val="24"/>
          </w:rPr>
          <m:t>sec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hyp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adj</m:t>
            </m:r>
          </m:den>
        </m:f>
      </m:oMath>
      <w:r w:rsidRPr="00DD6E57">
        <w:rPr>
          <w:rFonts w:asciiTheme="majorHAnsi" w:hAnsiTheme="majorHAnsi"/>
          <w:sz w:val="24"/>
          <w:szCs w:val="24"/>
        </w:rPr>
        <w:t>.   Use this to show:</w:t>
      </w:r>
    </w:p>
    <w:p w:rsidR="00DD6E57" w:rsidRDefault="00DD6E57" w:rsidP="0069051E">
      <w:pPr>
        <w:ind w:right="-1440"/>
      </w:pPr>
    </w:p>
    <w:p w:rsidR="0069051E" w:rsidRDefault="0069051E" w:rsidP="0069051E">
      <w:pPr>
        <w:ind w:right="-1440"/>
      </w:pPr>
    </w:p>
    <w:p w:rsidR="00DD6E57" w:rsidRPr="00DD6E57" w:rsidRDefault="0089213F" w:rsidP="00DD6E57">
      <w:pPr>
        <w:ind w:left="-450" w:right="-1440"/>
        <w:rPr>
          <w:sz w:val="36"/>
          <w:szCs w:val="36"/>
        </w:rPr>
      </w:pP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sin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θ</m:t>
                </m:r>
              </m:e>
            </m:d>
          </m:den>
        </m:f>
        <m:r>
          <w:rPr>
            <w:rFonts w:ascii="Cambria Math" w:hAnsi="Cambria Math"/>
            <w:sz w:val="36"/>
            <w:szCs w:val="36"/>
          </w:rPr>
          <m:t>=</m:t>
        </m:r>
      </m:oMath>
      <w:r w:rsidR="00DD6E57" w:rsidRP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  <w:r w:rsidR="00D92819">
        <w:rPr>
          <w:sz w:val="36"/>
          <w:szCs w:val="36"/>
        </w:rPr>
        <w:tab/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cos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θ</m:t>
                </m:r>
              </m:e>
            </m:d>
          </m:den>
        </m:f>
        <m:r>
          <w:rPr>
            <w:rFonts w:ascii="Cambria Math" w:hAnsi="Cambria Math"/>
            <w:sz w:val="36"/>
            <w:szCs w:val="36"/>
          </w:rPr>
          <m:t>=</m:t>
        </m:r>
      </m:oMath>
      <w:r w:rsid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  <w:r w:rsidR="00DD6E57" w:rsidRPr="00DD6E57">
        <w:rPr>
          <w:sz w:val="36"/>
          <w:szCs w:val="36"/>
        </w:rPr>
        <w:tab/>
      </w:r>
    </w:p>
    <w:p w:rsidR="00DD6E57" w:rsidRDefault="00DD6E57" w:rsidP="0069051E">
      <w:pPr>
        <w:ind w:right="-1440"/>
      </w:pPr>
    </w:p>
    <w:p w:rsidR="0069051E" w:rsidRDefault="0069051E" w:rsidP="0069051E">
      <w:pPr>
        <w:ind w:right="-1440"/>
      </w:pPr>
    </w:p>
    <w:p w:rsidR="00E6015D" w:rsidRDefault="00E6015D" w:rsidP="0069051E">
      <w:pPr>
        <w:ind w:right="-1440"/>
      </w:pPr>
    </w:p>
    <w:p w:rsidR="00E6015D" w:rsidRDefault="00E6015D" w:rsidP="0069051E">
      <w:pPr>
        <w:ind w:right="-1440"/>
      </w:pPr>
    </w:p>
    <w:p w:rsidR="00E6015D" w:rsidRDefault="00E6015D" w:rsidP="0069051E">
      <w:pPr>
        <w:ind w:right="-1440"/>
      </w:pPr>
    </w:p>
    <w:p w:rsidR="00DD6E57" w:rsidRDefault="00DD6E57" w:rsidP="0069051E">
      <w:pPr>
        <w:ind w:left="-117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Use </w:t>
      </w:r>
      <w:r w:rsidR="007A6BC8">
        <w:rPr>
          <w:rFonts w:asciiTheme="majorHAnsi" w:hAnsiTheme="majorHAnsi"/>
          <w:sz w:val="24"/>
          <w:szCs w:val="24"/>
        </w:rPr>
        <w:t>the above relationship</w:t>
      </w:r>
      <w:r>
        <w:rPr>
          <w:rFonts w:asciiTheme="majorHAnsi" w:hAnsiTheme="majorHAnsi"/>
          <w:sz w:val="24"/>
          <w:szCs w:val="24"/>
        </w:rPr>
        <w:t xml:space="preserve"> to help you graph  </w:t>
      </w:r>
      <m:oMath>
        <m:r>
          <w:rPr>
            <w:rFonts w:ascii="Cambria Math" w:hAnsi="Cambria Math"/>
            <w:color w:val="002060"/>
            <w:sz w:val="24"/>
            <w:szCs w:val="24"/>
          </w:rPr>
          <m:t>y=csc</m:t>
        </m:r>
        <m:d>
          <m:d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61689E" w:rsidRDefault="0061689E" w:rsidP="0069051E">
      <w:pPr>
        <w:ind w:left="-1170" w:right="-1440"/>
        <w:rPr>
          <w:rFonts w:asciiTheme="majorHAnsi" w:hAnsiTheme="majorHAnsi"/>
          <w:sz w:val="24"/>
          <w:szCs w:val="24"/>
        </w:rPr>
      </w:pPr>
    </w:p>
    <w:p w:rsidR="0023729B" w:rsidRDefault="00E6015D" w:rsidP="00E6015D">
      <w:pPr>
        <w:ind w:left="-810" w:right="-1710"/>
        <w:jc w:val="center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inline distT="0" distB="0" distL="0" distR="0" wp14:anchorId="3ABC0A96" wp14:editId="25A1836D">
            <wp:extent cx="6520872" cy="24237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8856" cy="243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-791845</wp:posOffset>
                </wp:positionH>
                <wp:positionV relativeFrom="paragraph">
                  <wp:posOffset>1082675</wp:posOffset>
                </wp:positionV>
                <wp:extent cx="910648" cy="40957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648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3783D" w:rsidRPr="00E6015D" w:rsidRDefault="00C3783D">
                            <w:pPr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E6015D"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y = sin(x)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62.35pt;margin-top:85.25pt;width:71.7pt;height:32.25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" filled="f" stroked="f" strokeweight=".5pt">
                <v:textbox>
                  <w:txbxContent>
                    <w:p w:rsidR="00C3783D" w:rsidRPr="00E6015D" w:rsidRDefault="00C3783D">
                      <w:pPr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E6015D"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  <w:t>y = sin(x)</w:t>
                      </w:r>
                    </w:p>
                  </w:txbxContent>
                </v:textbox>
              </v:shape>
            </w:pict>
          </mc:Fallback>
        </mc:AlternateContent>
      </w:r>
    </w:p>
    <w:p w:rsidR="0023729B" w:rsidRDefault="0023729B" w:rsidP="00E6015D">
      <w:pPr>
        <w:ind w:right="-1440"/>
        <w:rPr>
          <w:rFonts w:asciiTheme="majorHAnsi" w:hAnsiTheme="majorHAnsi"/>
          <w:sz w:val="24"/>
          <w:szCs w:val="24"/>
        </w:rPr>
      </w:pPr>
    </w:p>
    <w:p w:rsidR="00E6015D" w:rsidRDefault="00E6015D" w:rsidP="00E6015D">
      <w:pPr>
        <w:ind w:right="-1440"/>
        <w:rPr>
          <w:rFonts w:asciiTheme="majorHAnsi" w:hAnsiTheme="majorHAnsi"/>
          <w:sz w:val="24"/>
          <w:szCs w:val="24"/>
        </w:rPr>
      </w:pPr>
    </w:p>
    <w:p w:rsidR="00E6015D" w:rsidRDefault="00E6015D" w:rsidP="00E6015D">
      <w:pPr>
        <w:ind w:right="-1440"/>
        <w:rPr>
          <w:rFonts w:asciiTheme="majorHAnsi" w:hAnsiTheme="majorHAnsi"/>
          <w:sz w:val="24"/>
          <w:szCs w:val="24"/>
        </w:rPr>
      </w:pPr>
    </w:p>
    <w:p w:rsidR="00E6015D" w:rsidRDefault="00E6015D" w:rsidP="00E6015D">
      <w:pPr>
        <w:ind w:right="-1440"/>
        <w:rPr>
          <w:rFonts w:asciiTheme="majorHAnsi" w:hAnsiTheme="majorHAnsi"/>
          <w:sz w:val="24"/>
          <w:szCs w:val="24"/>
        </w:rPr>
      </w:pPr>
    </w:p>
    <w:p w:rsidR="00E6015D" w:rsidRDefault="00E6015D" w:rsidP="00E6015D">
      <w:pPr>
        <w:ind w:left="-117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Use the above relationship to help you graph  </w:t>
      </w:r>
      <m:oMath>
        <m:r>
          <w:rPr>
            <w:rFonts w:ascii="Cambria Math" w:hAnsi="Cambria Math"/>
            <w:color w:val="C00000"/>
            <w:sz w:val="24"/>
            <w:szCs w:val="24"/>
          </w:rPr>
          <m:t>y=sec</m:t>
        </m:r>
        <m:d>
          <m:dPr>
            <m:ctrlPr>
              <w:rPr>
                <w:rFonts w:ascii="Cambria Math" w:hAnsi="Cambria Math"/>
                <w:i/>
                <w:color w:val="C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C00000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E6015D" w:rsidRDefault="00E6015D" w:rsidP="00E6015D">
      <w:pPr>
        <w:ind w:left="-1170" w:right="-1440"/>
        <w:rPr>
          <w:rFonts w:asciiTheme="majorHAnsi" w:hAnsiTheme="majorHAnsi"/>
          <w:sz w:val="24"/>
          <w:szCs w:val="24"/>
        </w:rPr>
      </w:pPr>
    </w:p>
    <w:p w:rsidR="00E6015D" w:rsidRDefault="00E6015D" w:rsidP="00E6015D">
      <w:pPr>
        <w:ind w:left="-810" w:right="-1710"/>
        <w:jc w:val="center"/>
        <w:rPr>
          <w:rFonts w:asciiTheme="majorHAnsi" w:hAnsiTheme="maj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68D5B9D" wp14:editId="380067C8">
                <wp:simplePos x="0" y="0"/>
                <wp:positionH relativeFrom="column">
                  <wp:posOffset>-725170</wp:posOffset>
                </wp:positionH>
                <wp:positionV relativeFrom="paragraph">
                  <wp:posOffset>815975</wp:posOffset>
                </wp:positionV>
                <wp:extent cx="910648" cy="4095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648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3783D" w:rsidRPr="00E6015D" w:rsidRDefault="00C3783D" w:rsidP="00E6015D">
                            <w:pPr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E6015D"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y =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cos</w:t>
                            </w:r>
                            <w:r w:rsidRPr="00E6015D">
                              <w:rPr>
                                <w:rFonts w:asciiTheme="majorHAnsi" w:hAnsiTheme="majorHAnsi"/>
                                <w:b/>
                                <w:i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(x)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8D5B9D" id="Text Box 3" o:spid="_x0000_s1027" type="#_x0000_t202" style="position:absolute;left:0;text-align:left;margin-left:-57.1pt;margin-top:64.25pt;width:71.7pt;height:32.25pt;z-index:25199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" filled="f" stroked="f" strokeweight=".5pt">
                <v:textbox>
                  <w:txbxContent>
                    <w:p w:rsidR="00C3783D" w:rsidRPr="00E6015D" w:rsidRDefault="00C3783D" w:rsidP="00E6015D">
                      <w:pPr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E6015D"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  <w:t xml:space="preserve">y = </w:t>
                      </w:r>
                      <w:r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  <w:t>cos</w:t>
                      </w:r>
                      <w:r w:rsidRPr="00E6015D">
                        <w:rPr>
                          <w:rFonts w:asciiTheme="majorHAnsi" w:hAnsiTheme="majorHAnsi"/>
                          <w:b/>
                          <w:i/>
                          <w:color w:val="808080" w:themeColor="background1" w:themeShade="80"/>
                          <w:sz w:val="22"/>
                          <w:szCs w:val="22"/>
                        </w:rPr>
                        <w:t>(x)</w:t>
                      </w:r>
                    </w:p>
                  </w:txbxContent>
                </v:textbox>
              </v:shape>
            </w:pict>
          </mc:Fallback>
        </mc:AlternateContent>
      </w:r>
      <w:r w:rsidRPr="00E6015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2B9C50A" wp14:editId="5ACD1724">
            <wp:extent cx="6475276" cy="2383687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7968" cy="239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15D" w:rsidRDefault="00E6015D" w:rsidP="00E6015D">
      <w:pPr>
        <w:ind w:left="-1170" w:right="-1440"/>
        <w:jc w:val="center"/>
        <w:rPr>
          <w:rFonts w:asciiTheme="majorHAnsi" w:hAnsiTheme="majorHAnsi"/>
          <w:sz w:val="24"/>
          <w:szCs w:val="24"/>
        </w:rPr>
      </w:pPr>
    </w:p>
    <w:p w:rsidR="0023729B" w:rsidRDefault="0023729B" w:rsidP="00DD6E57">
      <w:pPr>
        <w:ind w:left="-1170" w:right="-1440"/>
        <w:jc w:val="center"/>
        <w:rPr>
          <w:rFonts w:asciiTheme="majorHAnsi" w:hAnsiTheme="majorHAnsi"/>
          <w:sz w:val="24"/>
          <w:szCs w:val="24"/>
        </w:rPr>
      </w:pPr>
    </w:p>
    <w:p w:rsidR="0023729B" w:rsidRDefault="0023729B" w:rsidP="00DD6E57">
      <w:pPr>
        <w:ind w:left="-1170" w:right="-1440"/>
        <w:jc w:val="center"/>
        <w:rPr>
          <w:rFonts w:asciiTheme="majorHAnsi" w:hAnsiTheme="majorHAnsi"/>
          <w:sz w:val="24"/>
          <w:szCs w:val="24"/>
        </w:rPr>
      </w:pPr>
    </w:p>
    <w:p w:rsidR="00496D57" w:rsidRDefault="00496D57" w:rsidP="00DD6E57">
      <w:pPr>
        <w:ind w:left="-1170" w:right="-1440"/>
        <w:jc w:val="center"/>
        <w:rPr>
          <w:rFonts w:asciiTheme="majorHAnsi" w:hAnsiTheme="majorHAnsi"/>
          <w:sz w:val="24"/>
          <w:szCs w:val="24"/>
        </w:rPr>
      </w:pPr>
    </w:p>
    <w:p w:rsidR="00496D57" w:rsidRDefault="00496D57" w:rsidP="00DD6E57">
      <w:pPr>
        <w:ind w:left="-1170" w:right="-1440"/>
        <w:jc w:val="center"/>
        <w:rPr>
          <w:rFonts w:asciiTheme="majorHAnsi" w:hAnsiTheme="majorHAnsi"/>
          <w:sz w:val="24"/>
          <w:szCs w:val="24"/>
        </w:rPr>
      </w:pPr>
    </w:p>
    <w:p w:rsidR="00801344" w:rsidRDefault="00496D57" w:rsidP="00E6015D">
      <w:pPr>
        <w:ind w:left="-1170" w:right="-1440"/>
      </w:pPr>
      <w:r w:rsidRPr="0098584A"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4E3224A5" wp14:editId="74B4BC88">
                <wp:simplePos x="0" y="0"/>
                <wp:positionH relativeFrom="page">
                  <wp:posOffset>7010400</wp:posOffset>
                </wp:positionH>
                <wp:positionV relativeFrom="paragraph">
                  <wp:posOffset>244475</wp:posOffset>
                </wp:positionV>
                <wp:extent cx="638175" cy="252095"/>
                <wp:effectExtent l="0" t="0" r="0" b="0"/>
                <wp:wrapNone/>
                <wp:docPr id="1144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6D57" w:rsidRDefault="00496D57" w:rsidP="00496D57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p.43</w:t>
                            </w:r>
                          </w:p>
                          <w:p w:rsidR="00496D57" w:rsidRDefault="00496D57" w:rsidP="00496D57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224A5" id="Text Box 2569" o:spid="_x0000_s1028" type="#_x0000_t202" style="position:absolute;left:0;text-align:left;margin-left:552pt;margin-top:19.25pt;width:50.25pt;height:19.85pt;z-index:25208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" filled="f" stroked="f">
                <v:textbox>
                  <w:txbxContent>
                    <w:p w:rsidR="00496D57" w:rsidRDefault="00496D57" w:rsidP="00496D57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43</w:t>
                      </w:r>
                    </w:p>
                    <w:p w:rsidR="00496D57" w:rsidRDefault="00496D57" w:rsidP="00496D57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A7FD3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FB1AD49" wp14:editId="2E517F18">
                <wp:simplePos x="0" y="0"/>
                <wp:positionH relativeFrom="margin">
                  <wp:posOffset>2091055</wp:posOffset>
                </wp:positionH>
                <wp:positionV relativeFrom="paragraph">
                  <wp:posOffset>233045</wp:posOffset>
                </wp:positionV>
                <wp:extent cx="1752600" cy="295275"/>
                <wp:effectExtent l="0" t="0" r="0" b="9525"/>
                <wp:wrapNone/>
                <wp:docPr id="440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3A7FD3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</w:t>
                            </w:r>
                            <w:r w:rsidR="00496D5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 ©</w:t>
                            </w:r>
                          </w:p>
                          <w:p w:rsidR="00C3783D" w:rsidRDefault="00C3783D" w:rsidP="003A7F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1AD49" id="Text Box 2570" o:spid="_x0000_s1029" type="#_x0000_t202" style="position:absolute;left:0;text-align:left;margin-left:164.65pt;margin-top:18.35pt;width:138pt;height:23.25pt;z-index:25199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6+zugIAAMU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" filled="f" stroked="f">
                <v:textbox>
                  <w:txbxContent>
                    <w:p w:rsidR="00C3783D" w:rsidRDefault="00C3783D" w:rsidP="003A7FD3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</w:t>
                      </w:r>
                      <w:r w:rsidR="00496D57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 ©</w:t>
                      </w:r>
                    </w:p>
                    <w:p w:rsidR="00C3783D" w:rsidRDefault="00C3783D" w:rsidP="003A7F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0368" w:type="dxa"/>
        <w:tblInd w:w="-72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5220"/>
      </w:tblGrid>
      <w:tr w:rsidR="00CA221F" w:rsidTr="002442DA">
        <w:tc>
          <w:tcPr>
            <w:tcW w:w="5148" w:type="dxa"/>
            <w:shd w:val="pct20" w:color="auto" w:fill="auto"/>
          </w:tcPr>
          <w:p w:rsidR="00CA221F" w:rsidRPr="008A696E" w:rsidRDefault="008A696E" w:rsidP="00825AC6">
            <w:pPr>
              <w:pStyle w:val="List"/>
              <w:ind w:left="0" w:firstLine="0"/>
              <w:rPr>
                <w:b/>
                <w:color w:val="000000" w:themeColor="text1"/>
                <w:sz w:val="24"/>
                <w:szCs w:val="24"/>
              </w:rPr>
            </w:pPr>
            <w:r w:rsidRPr="008A696E">
              <w:rPr>
                <w:b/>
                <w:color w:val="000000" w:themeColor="text1"/>
                <w:sz w:val="24"/>
                <w:szCs w:val="24"/>
              </w:rPr>
              <w:lastRenderedPageBreak/>
              <w:t xml:space="preserve">Parts of a </w:t>
            </w:r>
            <w:r w:rsidR="00825AC6">
              <w:rPr>
                <w:b/>
                <w:color w:val="000000" w:themeColor="text1"/>
                <w:sz w:val="24"/>
                <w:szCs w:val="24"/>
              </w:rPr>
              <w:t>Tangent and Cotangent Graph</w:t>
            </w:r>
          </w:p>
        </w:tc>
        <w:tc>
          <w:tcPr>
            <w:tcW w:w="5220" w:type="dxa"/>
            <w:shd w:val="pct20" w:color="auto" w:fill="auto"/>
          </w:tcPr>
          <w:p w:rsidR="00CA221F" w:rsidRPr="008A696E" w:rsidRDefault="008A696E" w:rsidP="007E5C0D">
            <w:pPr>
              <w:pStyle w:val="List"/>
              <w:ind w:left="0" w:firstLine="0"/>
              <w:rPr>
                <w:b/>
                <w:color w:val="000000" w:themeColor="text1"/>
                <w:sz w:val="24"/>
                <w:szCs w:val="24"/>
              </w:rPr>
            </w:pPr>
            <w:r w:rsidRPr="008A696E">
              <w:rPr>
                <w:b/>
                <w:color w:val="000000" w:themeColor="text1"/>
                <w:sz w:val="24"/>
                <w:szCs w:val="24"/>
              </w:rPr>
              <w:t>Visual</w:t>
            </w:r>
          </w:p>
        </w:tc>
      </w:tr>
      <w:tr w:rsidR="00CA221F" w:rsidTr="002442DA">
        <w:tc>
          <w:tcPr>
            <w:tcW w:w="5148" w:type="dxa"/>
          </w:tcPr>
          <w:p w:rsidR="00DC19C4" w:rsidRPr="00DC19C4" w:rsidRDefault="00DC19C4" w:rsidP="004C2A3F">
            <w:pPr>
              <w:pStyle w:val="List"/>
              <w:ind w:left="990" w:hanging="1080"/>
              <w:rPr>
                <w:b/>
                <w:color w:val="FF0000"/>
                <w:sz w:val="16"/>
                <w:szCs w:val="16"/>
              </w:rPr>
            </w:pPr>
            <w:r w:rsidRPr="00DC19C4">
              <w:rPr>
                <w:b/>
                <w:color w:val="FF0000"/>
                <w:sz w:val="16"/>
                <w:szCs w:val="16"/>
              </w:rPr>
              <w:t xml:space="preserve"> </w:t>
            </w:r>
          </w:p>
          <w:p w:rsidR="00CA221F" w:rsidRDefault="00825AC6" w:rsidP="004C2A3F">
            <w:pPr>
              <w:pStyle w:val="List"/>
              <w:ind w:left="990" w:hanging="1080"/>
              <w:rPr>
                <w:b/>
                <w:color w:val="000000" w:themeColor="text1"/>
              </w:rPr>
            </w:pPr>
            <w:r>
              <w:rPr>
                <w:b/>
                <w:color w:val="FF0000"/>
                <w:sz w:val="22"/>
                <w:szCs w:val="22"/>
              </w:rPr>
              <w:t>Vertical Stretch/Compress</w:t>
            </w:r>
            <w:r w:rsidR="00CA221F" w:rsidRPr="004C2A3F">
              <w:rPr>
                <w:b/>
                <w:color w:val="FF0000"/>
                <w:sz w:val="22"/>
                <w:szCs w:val="22"/>
              </w:rPr>
              <w:t>:</w:t>
            </w:r>
            <w:r w:rsidR="00CA221F">
              <w:rPr>
                <w:b/>
                <w:color w:val="000000" w:themeColor="text1"/>
              </w:rPr>
              <w:t xml:space="preserve"> </w:t>
            </w:r>
            <w:r w:rsidR="00FD052B">
              <w:rPr>
                <w:b/>
                <w:color w:val="000000" w:themeColor="text1"/>
              </w:rPr>
              <w:t>Secant and Cosecant graphs have a vertical stretch that would be equivalent to the amplitude of their reciprocal trig function.</w:t>
            </w:r>
          </w:p>
          <w:p w:rsidR="00CA221F" w:rsidRDefault="00CA221F" w:rsidP="00CA221F">
            <w:pPr>
              <w:pStyle w:val="List"/>
              <w:ind w:left="990" w:hanging="990"/>
              <w:rPr>
                <w:b/>
                <w:color w:val="000000" w:themeColor="text1"/>
              </w:rPr>
            </w:pPr>
          </w:p>
          <w:p w:rsidR="00CD5606" w:rsidRDefault="00CD5606" w:rsidP="00CA221F">
            <w:pPr>
              <w:pStyle w:val="List"/>
              <w:ind w:left="990" w:hanging="990"/>
              <w:rPr>
                <w:b/>
                <w:color w:val="000000" w:themeColor="text1"/>
              </w:rPr>
            </w:pPr>
          </w:p>
          <w:p w:rsidR="00CA221F" w:rsidRDefault="00FD052B" w:rsidP="00FD052B">
            <w:pPr>
              <w:pStyle w:val="List"/>
              <w:ind w:left="-735" w:firstLine="0"/>
              <w:rPr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Vertical Factor</m:t>
                </m:r>
                <m:r>
                  <w:rPr>
                    <w:rFonts w:ascii="Cambria Math" w:hAnsi="Cambria Math"/>
                    <w:color w:val="000000" w:themeColor="text1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Local Max Y</m:t>
                        </m:r>
                      </m:e>
                    </m:d>
                    <m:r>
                      <w:rPr>
                        <w:rFonts w:ascii="Cambria Math" w:hAnsi="Cambria Math"/>
                        <w:color w:val="000000" w:themeColor="text1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 xml:space="preserve"> Local Min Y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</m:oMath>
            </m:oMathPara>
          </w:p>
          <w:p w:rsidR="008A696E" w:rsidRDefault="00CA221F" w:rsidP="00CD5606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</w:p>
          <w:p w:rsidR="008A696E" w:rsidRPr="00CA221F" w:rsidRDefault="008A696E" w:rsidP="00DC19C4">
            <w:pPr>
              <w:pStyle w:val="List"/>
              <w:ind w:left="0" w:firstLine="0"/>
              <w:rPr>
                <w:color w:val="000000" w:themeColor="text1"/>
              </w:rPr>
            </w:pPr>
          </w:p>
        </w:tc>
        <w:tc>
          <w:tcPr>
            <w:tcW w:w="5220" w:type="dxa"/>
            <w:vAlign w:val="center"/>
          </w:tcPr>
          <w:p w:rsidR="00CA221F" w:rsidRDefault="00CD5606" w:rsidP="00DC19C4">
            <w:pPr>
              <w:pStyle w:val="List"/>
              <w:ind w:left="0" w:firstLine="0"/>
            </w:pPr>
            <w:r>
              <w:t xml:space="preserve">   </w:t>
            </w:r>
            <w:r w:rsidR="00FD052B">
              <w:rPr>
                <w:noProof/>
              </w:rPr>
              <w:drawing>
                <wp:inline distT="0" distB="0" distL="0" distR="0" wp14:anchorId="18A71EBC" wp14:editId="4834F30D">
                  <wp:extent cx="2866667" cy="1714286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667" cy="1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4B03">
              <w:t xml:space="preserve">    </w:t>
            </w:r>
          </w:p>
        </w:tc>
      </w:tr>
      <w:tr w:rsidR="00CA221F" w:rsidTr="002442DA">
        <w:tc>
          <w:tcPr>
            <w:tcW w:w="5148" w:type="dxa"/>
          </w:tcPr>
          <w:p w:rsidR="008A696E" w:rsidRPr="00DC19C4" w:rsidRDefault="00DC19C4" w:rsidP="00CA221F">
            <w:pPr>
              <w:pStyle w:val="List"/>
              <w:ind w:left="720" w:hanging="720"/>
              <w:rPr>
                <w:b/>
                <w:color w:val="0070C0"/>
                <w:sz w:val="16"/>
                <w:szCs w:val="16"/>
              </w:rPr>
            </w:pPr>
            <w:r w:rsidRPr="00DC19C4">
              <w:rPr>
                <w:b/>
                <w:color w:val="0070C0"/>
                <w:sz w:val="16"/>
                <w:szCs w:val="16"/>
              </w:rPr>
              <w:t xml:space="preserve"> </w:t>
            </w:r>
          </w:p>
          <w:p w:rsidR="00CA221F" w:rsidRDefault="00CA221F" w:rsidP="004C2A3F">
            <w:pPr>
              <w:pStyle w:val="List"/>
              <w:ind w:left="720" w:hanging="810"/>
              <w:rPr>
                <w:b/>
                <w:color w:val="000000" w:themeColor="text1"/>
              </w:rPr>
            </w:pPr>
            <w:r w:rsidRPr="004C2A3F">
              <w:rPr>
                <w:b/>
                <w:color w:val="0070C0"/>
                <w:sz w:val="24"/>
                <w:szCs w:val="24"/>
              </w:rPr>
              <w:t>Period:</w:t>
            </w:r>
            <w:r>
              <w:rPr>
                <w:b/>
                <w:color w:val="000000" w:themeColor="text1"/>
              </w:rPr>
              <w:t xml:space="preserve">  The period of the </w:t>
            </w:r>
            <w:r w:rsidR="005E3AFC">
              <w:rPr>
                <w:b/>
                <w:color w:val="000000" w:themeColor="text1"/>
              </w:rPr>
              <w:t>graph</w:t>
            </w:r>
            <w:r>
              <w:rPr>
                <w:b/>
                <w:color w:val="000000" w:themeColor="text1"/>
              </w:rPr>
              <w:t xml:space="preserve"> is the horizontal distance of one complete cycle.</w:t>
            </w:r>
          </w:p>
          <w:p w:rsidR="002442DA" w:rsidRDefault="002442DA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2442DA" w:rsidRDefault="002442DA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825AC6" w:rsidRPr="00825AC6" w:rsidRDefault="00CA221F" w:rsidP="003267E3">
            <w:pPr>
              <w:pStyle w:val="List"/>
              <w:ind w:left="-199" w:firstLine="0"/>
              <w:rPr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</w:rPr>
                  <m:t>Period</m:t>
                </m:r>
                <m:r>
                  <w:rPr>
                    <w:rFonts w:ascii="Cambria Math" w:hAnsi="Cambria Math"/>
                    <w:color w:val="000000" w:themeColor="text1"/>
                  </w:rPr>
                  <m:t xml:space="preserve">=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Local Min  X</m:t>
                    </m:r>
                  </m:e>
                </m:d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Previous Local Min X</m:t>
                    </m:r>
                  </m:e>
                </m:d>
              </m:oMath>
            </m:oMathPara>
          </w:p>
          <w:p w:rsidR="00825AC6" w:rsidRDefault="00825AC6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984A4A" w:rsidRPr="00825AC6" w:rsidRDefault="00984A4A" w:rsidP="00825AC6">
            <w:pPr>
              <w:pStyle w:val="List"/>
              <w:ind w:left="75" w:firstLine="0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</w:rPr>
                  <m:t>Period</m:t>
                </m:r>
                <m:r>
                  <w:rPr>
                    <w:rFonts w:ascii="Cambria Math" w:hAnsi="Cambria Math"/>
                    <w:color w:val="000000" w:themeColor="text1"/>
                  </w:rPr>
                  <m:t xml:space="preserve">=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Local Max X</m:t>
                    </m:r>
                  </m:e>
                </m:d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 xml:space="preserve"> Previous Local Max X</m:t>
                    </m:r>
                  </m:e>
                </m:d>
              </m:oMath>
            </m:oMathPara>
          </w:p>
          <w:p w:rsidR="008A696E" w:rsidRDefault="008A696E" w:rsidP="00984A4A">
            <w:pPr>
              <w:pStyle w:val="List"/>
              <w:ind w:left="0" w:firstLine="0"/>
            </w:pPr>
          </w:p>
          <w:p w:rsidR="003267E3" w:rsidRDefault="003267E3" w:rsidP="003267E3">
            <w:pPr>
              <w:pStyle w:val="List"/>
              <w:ind w:left="0" w:firstLine="0"/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  <w:sz w:val="18"/>
                    <w:szCs w:val="18"/>
                  </w:rPr>
                  <m:t>Period</m:t>
                </m:r>
                <m: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 xml:space="preserve">=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Asymptote X</m:t>
                    </m:r>
                  </m:e>
                </m:d>
                <m: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 xml:space="preserve"> 2nd Previous Asymptote X</m:t>
                    </m:r>
                  </m:e>
                </m:d>
              </m:oMath>
            </m:oMathPara>
          </w:p>
        </w:tc>
        <w:tc>
          <w:tcPr>
            <w:tcW w:w="5220" w:type="dxa"/>
            <w:vAlign w:val="center"/>
          </w:tcPr>
          <w:p w:rsidR="004C2A3F" w:rsidRPr="007A6BC8" w:rsidRDefault="007A6BC8" w:rsidP="000C4109">
            <w:pPr>
              <w:pStyle w:val="List"/>
              <w:ind w:left="0" w:firstLine="0"/>
              <w:rPr>
                <w:sz w:val="8"/>
                <w:szCs w:val="8"/>
              </w:rPr>
            </w:pPr>
            <w:r w:rsidRPr="007A6BC8">
              <w:rPr>
                <w:sz w:val="8"/>
                <w:szCs w:val="8"/>
              </w:rPr>
              <w:t xml:space="preserve"> </w:t>
            </w:r>
          </w:p>
          <w:p w:rsidR="00CA221F" w:rsidRPr="000C4109" w:rsidRDefault="003267E3" w:rsidP="003267E3">
            <w:pPr>
              <w:pStyle w:val="List"/>
              <w:ind w:left="0" w:right="-274" w:firstLine="0"/>
            </w:pPr>
            <w:r>
              <w:t xml:space="preserve"> </w:t>
            </w:r>
            <w:r w:rsidR="00433188">
              <w:rPr>
                <w:noProof/>
              </w:rPr>
              <w:drawing>
                <wp:inline distT="0" distB="0" distL="0" distR="0" wp14:anchorId="5E7F9347" wp14:editId="07CEA805">
                  <wp:extent cx="3131389" cy="1861746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7791" cy="186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67E3" w:rsidTr="00CD5606">
        <w:trPr>
          <w:trHeight w:val="2751"/>
        </w:trPr>
        <w:tc>
          <w:tcPr>
            <w:tcW w:w="5148" w:type="dxa"/>
          </w:tcPr>
          <w:p w:rsidR="003267E3" w:rsidRDefault="003267E3" w:rsidP="003267E3">
            <w:pPr>
              <w:pStyle w:val="List"/>
              <w:ind w:left="2321" w:right="180" w:hanging="2411"/>
              <w:rPr>
                <w:b/>
              </w:rPr>
            </w:pPr>
            <w:r w:rsidRPr="004C2A3F">
              <w:rPr>
                <w:b/>
                <w:color w:val="800080"/>
                <w:sz w:val="24"/>
                <w:szCs w:val="24"/>
              </w:rPr>
              <w:t>Phase Shift</w:t>
            </w:r>
            <w:r>
              <w:rPr>
                <w:b/>
                <w:color w:val="800080"/>
                <w:sz w:val="24"/>
                <w:szCs w:val="24"/>
              </w:rPr>
              <w:t xml:space="preserve"> (Secant)</w:t>
            </w:r>
            <w:r w:rsidRPr="004C2A3F">
              <w:rPr>
                <w:b/>
                <w:color w:val="800080"/>
                <w:sz w:val="24"/>
                <w:szCs w:val="24"/>
              </w:rPr>
              <w:t>:</w:t>
            </w:r>
            <w:r w:rsidRPr="000C4109">
              <w:rPr>
                <w:b/>
              </w:rPr>
              <w:t xml:space="preserve"> The amount the </w:t>
            </w:r>
            <w:r>
              <w:rPr>
                <w:b/>
                <w:color w:val="000000" w:themeColor="text1"/>
              </w:rPr>
              <w:t xml:space="preserve">graph </w:t>
            </w:r>
            <w:r w:rsidRPr="000C4109">
              <w:rPr>
                <w:b/>
              </w:rPr>
              <w:t>is shifted right</w:t>
            </w:r>
            <w:r>
              <w:rPr>
                <w:b/>
              </w:rPr>
              <w:t>/</w:t>
            </w:r>
            <w:r w:rsidRPr="000C4109">
              <w:rPr>
                <w:b/>
              </w:rPr>
              <w:t xml:space="preserve"> left</w:t>
            </w:r>
          </w:p>
          <w:p w:rsidR="003267E3" w:rsidRDefault="003267E3" w:rsidP="003267E3">
            <w:pPr>
              <w:pStyle w:val="List"/>
              <w:ind w:left="0" w:firstLine="0"/>
              <w:rPr>
                <w:b/>
              </w:rPr>
            </w:pPr>
          </w:p>
          <w:p w:rsidR="003267E3" w:rsidRDefault="003267E3" w:rsidP="003267E3">
            <w:pPr>
              <w:pStyle w:val="List"/>
              <w:ind w:left="0" w:firstLine="0"/>
              <w:rPr>
                <w:b/>
              </w:rPr>
            </w:pPr>
          </w:p>
          <w:p w:rsidR="003267E3" w:rsidRDefault="003267E3" w:rsidP="003267E3">
            <w:pPr>
              <w:pStyle w:val="List"/>
              <w:ind w:left="0" w:firstLine="0"/>
              <w:rPr>
                <w:b/>
              </w:rPr>
            </w:pPr>
          </w:p>
          <w:p w:rsidR="003267E3" w:rsidRDefault="003267E3" w:rsidP="003267E3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800080"/>
                </w:rPr>
                <m:t>Secant Phase Shift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= Local Min  X </m:t>
              </m:r>
            </m:oMath>
          </w:p>
          <w:p w:rsidR="003267E3" w:rsidRPr="00DC19C4" w:rsidRDefault="003267E3" w:rsidP="004C2A3F">
            <w:pPr>
              <w:pStyle w:val="List"/>
              <w:ind w:left="1170" w:hanging="1260"/>
              <w:rPr>
                <w:b/>
                <w:color w:val="800080"/>
                <w:sz w:val="16"/>
                <w:szCs w:val="16"/>
              </w:rPr>
            </w:pPr>
          </w:p>
        </w:tc>
        <w:tc>
          <w:tcPr>
            <w:tcW w:w="5220" w:type="dxa"/>
            <w:vAlign w:val="center"/>
          </w:tcPr>
          <w:p w:rsidR="0080757D" w:rsidRDefault="00BA400D" w:rsidP="00CD5606">
            <w:pPr>
              <w:pStyle w:val="List"/>
              <w:ind w:left="0" w:right="-94" w:firstLine="0"/>
            </w:pPr>
            <w:r>
              <w:t xml:space="preserve"> </w:t>
            </w:r>
            <w:r w:rsidR="00CD5606">
              <w:rPr>
                <w:noProof/>
              </w:rPr>
              <w:drawing>
                <wp:inline distT="0" distB="0" distL="0" distR="0" wp14:anchorId="267A6D50" wp14:editId="444483BD">
                  <wp:extent cx="3030321" cy="1690778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657" cy="169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21F" w:rsidTr="00CD5606">
        <w:trPr>
          <w:trHeight w:val="2805"/>
        </w:trPr>
        <w:tc>
          <w:tcPr>
            <w:tcW w:w="5148" w:type="dxa"/>
          </w:tcPr>
          <w:p w:rsidR="00DC19C4" w:rsidRPr="00DC19C4" w:rsidRDefault="00DC19C4" w:rsidP="004C2A3F">
            <w:pPr>
              <w:pStyle w:val="List"/>
              <w:ind w:left="1170" w:hanging="1260"/>
              <w:rPr>
                <w:b/>
                <w:color w:val="800080"/>
                <w:sz w:val="16"/>
                <w:szCs w:val="16"/>
              </w:rPr>
            </w:pPr>
            <w:r w:rsidRPr="00DC19C4">
              <w:rPr>
                <w:b/>
                <w:color w:val="800080"/>
                <w:sz w:val="16"/>
                <w:szCs w:val="16"/>
              </w:rPr>
              <w:t xml:space="preserve"> </w:t>
            </w:r>
          </w:p>
          <w:p w:rsidR="00CA221F" w:rsidRDefault="000C4109" w:rsidP="003267E3">
            <w:pPr>
              <w:pStyle w:val="List"/>
              <w:ind w:left="2321" w:right="180" w:hanging="2411"/>
              <w:rPr>
                <w:b/>
              </w:rPr>
            </w:pPr>
            <w:r w:rsidRPr="004C2A3F">
              <w:rPr>
                <w:b/>
                <w:color w:val="800080"/>
                <w:sz w:val="24"/>
                <w:szCs w:val="24"/>
              </w:rPr>
              <w:t>Phase Shift</w:t>
            </w:r>
            <w:r w:rsidR="003267E3">
              <w:rPr>
                <w:b/>
                <w:color w:val="800080"/>
                <w:sz w:val="24"/>
                <w:szCs w:val="24"/>
              </w:rPr>
              <w:t xml:space="preserve"> (Cosecant)</w:t>
            </w:r>
            <w:r w:rsidRPr="004C2A3F">
              <w:rPr>
                <w:b/>
                <w:color w:val="800080"/>
                <w:sz w:val="24"/>
                <w:szCs w:val="24"/>
              </w:rPr>
              <w:t>:</w:t>
            </w:r>
            <w:r w:rsidRPr="000C4109">
              <w:rPr>
                <w:b/>
              </w:rPr>
              <w:t xml:space="preserve"> The amount the </w:t>
            </w:r>
            <w:r w:rsidR="005E3AFC">
              <w:rPr>
                <w:b/>
                <w:color w:val="000000" w:themeColor="text1"/>
              </w:rPr>
              <w:t xml:space="preserve">graph </w:t>
            </w:r>
            <w:r w:rsidRPr="000C4109">
              <w:rPr>
                <w:b/>
              </w:rPr>
              <w:t>is shifted right</w:t>
            </w:r>
            <w:r w:rsidR="005E3AFC">
              <w:rPr>
                <w:b/>
              </w:rPr>
              <w:t>/</w:t>
            </w:r>
            <w:r w:rsidRPr="000C4109">
              <w:rPr>
                <w:b/>
              </w:rPr>
              <w:t xml:space="preserve"> left</w:t>
            </w:r>
          </w:p>
          <w:p w:rsidR="000C4109" w:rsidRDefault="000C4109" w:rsidP="007E5C0D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7E5C0D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7E5C0D">
            <w:pPr>
              <w:pStyle w:val="List"/>
              <w:ind w:left="0" w:firstLine="0"/>
              <w:rPr>
                <w:b/>
              </w:rPr>
            </w:pPr>
          </w:p>
          <w:p w:rsidR="000C4109" w:rsidRDefault="000C4109" w:rsidP="00CD5606">
            <w:pPr>
              <w:pStyle w:val="List"/>
              <w:ind w:left="161" w:hanging="161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800080"/>
                </w:rPr>
                <m:t>Cosecant Phase Shift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Local Min X + Next Local Max X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 </m:t>
              </m:r>
            </m:oMath>
          </w:p>
          <w:p w:rsidR="000C4109" w:rsidRPr="000C4109" w:rsidRDefault="000C4109" w:rsidP="007E5C0D">
            <w:pPr>
              <w:pStyle w:val="List"/>
              <w:ind w:left="0" w:firstLine="0"/>
              <w:rPr>
                <w:b/>
              </w:rPr>
            </w:pPr>
          </w:p>
        </w:tc>
        <w:tc>
          <w:tcPr>
            <w:tcW w:w="5220" w:type="dxa"/>
            <w:vAlign w:val="center"/>
          </w:tcPr>
          <w:p w:rsidR="00CA221F" w:rsidRDefault="00383B10" w:rsidP="00383B10">
            <w:pPr>
              <w:pStyle w:val="List"/>
              <w:ind w:left="0" w:right="-184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65F7ECE" wp14:editId="34F7C645">
                  <wp:extent cx="3062377" cy="1719680"/>
                  <wp:effectExtent l="0" t="0" r="508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981" cy="17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21F" w:rsidTr="002442DA">
        <w:tc>
          <w:tcPr>
            <w:tcW w:w="5148" w:type="dxa"/>
          </w:tcPr>
          <w:p w:rsidR="002442DA" w:rsidRPr="002442DA" w:rsidRDefault="002442DA" w:rsidP="004C2A3F">
            <w:pPr>
              <w:pStyle w:val="List"/>
              <w:ind w:left="1260" w:right="-108" w:hanging="1350"/>
              <w:rPr>
                <w:b/>
                <w:color w:val="009900"/>
                <w:sz w:val="16"/>
                <w:szCs w:val="16"/>
              </w:rPr>
            </w:pPr>
            <w:r w:rsidRPr="002442DA">
              <w:rPr>
                <w:b/>
                <w:color w:val="009900"/>
                <w:sz w:val="16"/>
                <w:szCs w:val="16"/>
              </w:rPr>
              <w:t xml:space="preserve"> </w:t>
            </w:r>
          </w:p>
          <w:p w:rsidR="000C4109" w:rsidRDefault="000C4109" w:rsidP="004C2A3F">
            <w:pPr>
              <w:pStyle w:val="List"/>
              <w:ind w:left="1260" w:right="-108" w:hanging="1350"/>
              <w:rPr>
                <w:b/>
              </w:rPr>
            </w:pPr>
            <w:r w:rsidRPr="004C2A3F">
              <w:rPr>
                <w:b/>
                <w:color w:val="009900"/>
                <w:sz w:val="22"/>
                <w:szCs w:val="22"/>
              </w:rPr>
              <w:t>Vertical Shift:</w:t>
            </w:r>
            <w:r w:rsidRPr="000C4109">
              <w:rPr>
                <w:b/>
              </w:rPr>
              <w:t xml:space="preserve"> The amount the </w:t>
            </w:r>
            <w:r w:rsidR="005E3AFC">
              <w:rPr>
                <w:b/>
                <w:color w:val="000000" w:themeColor="text1"/>
              </w:rPr>
              <w:t xml:space="preserve">graph </w:t>
            </w:r>
            <w:r w:rsidRPr="000C4109">
              <w:rPr>
                <w:b/>
              </w:rPr>
              <w:t xml:space="preserve">is shifted </w:t>
            </w:r>
            <w:r>
              <w:rPr>
                <w:b/>
              </w:rPr>
              <w:t>up</w:t>
            </w:r>
            <w:r w:rsidR="005E3AFC">
              <w:rPr>
                <w:b/>
              </w:rPr>
              <w:t>/</w:t>
            </w:r>
            <w:r>
              <w:rPr>
                <w:b/>
              </w:rPr>
              <w:t>down</w:t>
            </w:r>
          </w:p>
          <w:p w:rsidR="000C4109" w:rsidRDefault="000C4109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0C4109" w:rsidRDefault="000C4109" w:rsidP="000C4109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9900"/>
                </w:rPr>
                <m:t>Vertical Shift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Local Max Y+ Local Min 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 </m:t>
              </m:r>
            </m:oMath>
          </w:p>
          <w:p w:rsidR="00CA221F" w:rsidRDefault="00884843" w:rsidP="007E5C0D">
            <w:pPr>
              <w:pStyle w:val="List"/>
              <w:ind w:left="0" w:firstLine="0"/>
            </w:pPr>
            <w:r w:rsidRPr="0098584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B03A7A9" wp14:editId="1643E037">
                      <wp:simplePos x="0" y="0"/>
                      <wp:positionH relativeFrom="margin">
                        <wp:posOffset>2255520</wp:posOffset>
                      </wp:positionH>
                      <wp:positionV relativeFrom="paragraph">
                        <wp:posOffset>760502</wp:posOffset>
                      </wp:positionV>
                      <wp:extent cx="1752600" cy="295275"/>
                      <wp:effectExtent l="0" t="0" r="0" b="9525"/>
                      <wp:wrapNone/>
                      <wp:docPr id="151" name="Text Box 2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3783D" w:rsidRDefault="00C3783D" w:rsidP="0098584A">
                                  <w:pPr>
                                    <w:jc w:val="center"/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  <w:t>M. Winking (Section 2-7) ©</w:t>
                                  </w:r>
                                </w:p>
                                <w:p w:rsidR="00C3783D" w:rsidRDefault="00C3783D" w:rsidP="0098584A">
                                  <w:pPr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3A7A9" id="_x0000_s1030" type="#_x0000_t202" style="position:absolute;margin-left:177.6pt;margin-top:59.9pt;width:138pt;height:23.25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" filled="f" stroked="f">
                      <v:textbox>
                        <w:txbxContent>
                          <w:p w:rsidR="00C3783D" w:rsidRDefault="00C3783D" w:rsidP="0098584A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2-7) ©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220" w:type="dxa"/>
          </w:tcPr>
          <w:p w:rsidR="00CA221F" w:rsidRPr="00194BCE" w:rsidRDefault="00194BCE" w:rsidP="007E5C0D">
            <w:pPr>
              <w:pStyle w:val="List"/>
              <w:ind w:left="0" w:firstLine="0"/>
              <w:rPr>
                <w:sz w:val="8"/>
                <w:szCs w:val="8"/>
              </w:rPr>
            </w:pPr>
            <w:r w:rsidRPr="00194BCE">
              <w:rPr>
                <w:sz w:val="8"/>
                <w:szCs w:val="8"/>
              </w:rPr>
              <w:t xml:space="preserve"> </w:t>
            </w:r>
          </w:p>
          <w:p w:rsidR="002442DA" w:rsidRDefault="002101E1" w:rsidP="00194BCE">
            <w:pPr>
              <w:pStyle w:val="List"/>
              <w:ind w:left="0" w:firstLine="0"/>
            </w:pPr>
            <w:r w:rsidRPr="0098584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A6720B6" wp14:editId="015EA2E3">
                      <wp:simplePos x="0" y="0"/>
                      <wp:positionH relativeFrom="page">
                        <wp:posOffset>2954260</wp:posOffset>
                      </wp:positionH>
                      <wp:positionV relativeFrom="paragraph">
                        <wp:posOffset>1736965</wp:posOffset>
                      </wp:positionV>
                      <wp:extent cx="638175" cy="252095"/>
                      <wp:effectExtent l="0" t="0" r="0" b="0"/>
                      <wp:wrapNone/>
                      <wp:docPr id="150" name="Text Box 2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175" cy="252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3783D" w:rsidRDefault="00C3783D" w:rsidP="0098584A">
                                  <w:pPr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  <w:t>p.</w:t>
                                  </w:r>
                                  <w:r w:rsidR="00496D57"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  <w:t>44</w:t>
                                  </w:r>
                                </w:p>
                                <w:p w:rsidR="00C3783D" w:rsidRDefault="00C3783D" w:rsidP="0098584A">
                                  <w:pPr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720B6" id="_x0000_s1031" type="#_x0000_t202" style="position:absolute;margin-left:232.6pt;margin-top:136.75pt;width:50.25pt;height:19.85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" filled="f" stroked="f">
                      <v:textbox>
                        <w:txbxContent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</w:t>
                            </w:r>
                            <w:r w:rsidR="00496D5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44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94BCE">
              <w:t xml:space="preserve"> </w:t>
            </w:r>
            <w:r w:rsidR="00E320E4">
              <w:rPr>
                <w:noProof/>
              </w:rPr>
              <w:drawing>
                <wp:inline distT="0" distB="0" distL="0" distR="0" wp14:anchorId="48DD29C2" wp14:editId="07F298E1">
                  <wp:extent cx="3019048" cy="1695238"/>
                  <wp:effectExtent l="0" t="0" r="0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048" cy="169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65C" w:rsidRPr="00194BCE" w:rsidRDefault="000C11B7" w:rsidP="002101E1">
      <w:pPr>
        <w:pStyle w:val="List"/>
        <w:ind w:left="-720" w:firstLine="0"/>
        <w:rPr>
          <w:sz w:val="12"/>
          <w:szCs w:val="12"/>
        </w:rPr>
      </w:pPr>
      <w:r w:rsidRPr="000C11B7">
        <w:rPr>
          <w:sz w:val="16"/>
          <w:szCs w:val="16"/>
        </w:rPr>
        <w:t xml:space="preserve"> </w:t>
      </w:r>
      <w:r w:rsidR="00194BCE" w:rsidRPr="00194BCE">
        <w:rPr>
          <w:sz w:val="12"/>
          <w:szCs w:val="12"/>
        </w:rPr>
        <w:t xml:space="preserve">  </w:t>
      </w:r>
    </w:p>
    <w:p w:rsidR="009677BF" w:rsidRDefault="009677BF" w:rsidP="0000365C">
      <w:pPr>
        <w:spacing w:line="276" w:lineRule="auto"/>
        <w:ind w:left="-1080" w:right="-270"/>
        <w:jc w:val="center"/>
        <w:rPr>
          <w:sz w:val="40"/>
          <w:szCs w:val="40"/>
        </w:rPr>
      </w:pPr>
      <m:oMath>
        <m:r>
          <w:rPr>
            <w:rFonts w:ascii="Cambria Math" w:hAnsi="Cambria Math"/>
            <w:sz w:val="40"/>
            <w:szCs w:val="40"/>
          </w:rPr>
          <m:t>y=</m:t>
        </m:r>
        <m:r>
          <m:rPr>
            <m:sty m:val="bi"/>
          </m:rPr>
          <w:rPr>
            <w:rFonts w:ascii="Cambria Math" w:hAnsi="Cambria Math"/>
            <w:color w:val="FF0000"/>
            <w:sz w:val="40"/>
            <w:szCs w:val="40"/>
          </w:rPr>
          <m:t>a</m:t>
        </m:r>
        <m:r>
          <w:rPr>
            <w:rFonts w:ascii="Cambria Math" w:hAnsi="Cambria Math"/>
            <w:sz w:val="40"/>
            <w:szCs w:val="40"/>
          </w:rPr>
          <m:t>∙sec</m:t>
        </m:r>
        <m:d>
          <m:dPr>
            <m:ctrlPr>
              <w:rPr>
                <w:rFonts w:ascii="Cambria Math" w:hAnsi="Cambria Math"/>
                <w:i/>
                <w:sz w:val="40"/>
                <w:szCs w:val="4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00FF"/>
                <w:sz w:val="40"/>
                <w:szCs w:val="40"/>
              </w:rPr>
              <m:t>b</m:t>
            </m:r>
            <m:d>
              <m:dP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x-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CC0099"/>
                    <w:sz w:val="40"/>
                    <w:szCs w:val="40"/>
                  </w:rPr>
                  <m:t>c</m:t>
                </m:r>
              </m:e>
            </m:d>
          </m:e>
        </m:d>
        <m:r>
          <w:rPr>
            <w:rFonts w:ascii="Cambria Math" w:hAnsi="Cambria Math"/>
            <w:sz w:val="40"/>
            <w:szCs w:val="40"/>
          </w:rPr>
          <m:t>+</m:t>
        </m:r>
        <m:r>
          <m:rPr>
            <m:sty m:val="bi"/>
          </m:rPr>
          <w:rPr>
            <w:rFonts w:ascii="Cambria Math" w:hAnsi="Cambria Math"/>
            <w:color w:val="009900"/>
            <w:sz w:val="40"/>
            <w:szCs w:val="40"/>
          </w:rPr>
          <m:t>d</m:t>
        </m:r>
      </m:oMath>
      <w:r w:rsidR="0000365C">
        <w:rPr>
          <w:sz w:val="40"/>
          <w:szCs w:val="40"/>
        </w:rPr>
        <w:t xml:space="preserve"> </w:t>
      </w:r>
    </w:p>
    <w:p w:rsidR="0000365C" w:rsidRPr="00FC27D3" w:rsidRDefault="0000365C" w:rsidP="0000365C">
      <w:pPr>
        <w:spacing w:line="276" w:lineRule="auto"/>
        <w:ind w:left="-1080" w:right="-270"/>
        <w:jc w:val="center"/>
        <w:rPr>
          <w:sz w:val="40"/>
          <w:szCs w:val="40"/>
        </w:rPr>
      </w:pPr>
      <m:oMathPara>
        <m:oMath>
          <m:r>
            <w:rPr>
              <w:rFonts w:ascii="Cambria Math" w:hAnsi="Cambria Math"/>
              <w:sz w:val="40"/>
              <w:szCs w:val="40"/>
            </w:rPr>
            <m:t>y=</m:t>
          </m:r>
          <m:r>
            <m:rPr>
              <m:sty m:val="bi"/>
            </m:rPr>
            <w:rPr>
              <w:rFonts w:ascii="Cambria Math" w:hAnsi="Cambria Math"/>
              <w:color w:val="FF0000"/>
              <w:sz w:val="40"/>
              <w:szCs w:val="40"/>
            </w:rPr>
            <m:t>a</m:t>
          </m:r>
          <m:r>
            <w:rPr>
              <w:rFonts w:ascii="Cambria Math" w:hAnsi="Cambria Math"/>
              <w:sz w:val="40"/>
              <w:szCs w:val="40"/>
            </w:rPr>
            <m:t>∙csc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00FF"/>
                  <w:sz w:val="40"/>
                  <w:szCs w:val="40"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x-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CC0099"/>
                      <w:sz w:val="40"/>
                      <w:szCs w:val="40"/>
                    </w:rPr>
                    <m:t>c</m:t>
                  </m:r>
                </m:e>
              </m:d>
            </m:e>
          </m:d>
          <m:r>
            <w:rPr>
              <w:rFonts w:ascii="Cambria Math" w:hAnsi="Cambria Math"/>
              <w:sz w:val="40"/>
              <w:szCs w:val="40"/>
            </w:rPr>
            <m:t>+</m:t>
          </m:r>
          <m:r>
            <m:rPr>
              <m:sty m:val="bi"/>
            </m:rPr>
            <w:rPr>
              <w:rFonts w:ascii="Cambria Math" w:hAnsi="Cambria Math"/>
              <w:color w:val="009900"/>
              <w:sz w:val="40"/>
              <w:szCs w:val="40"/>
            </w:rPr>
            <m:t>d</m:t>
          </m:r>
        </m:oMath>
      </m:oMathPara>
    </w:p>
    <w:p w:rsidR="0000365C" w:rsidRDefault="0000365C" w:rsidP="0000365C">
      <w:pPr>
        <w:spacing w:line="276" w:lineRule="auto"/>
        <w:ind w:left="-630" w:right="-450"/>
        <w:jc w:val="center"/>
      </w:pPr>
    </w:p>
    <w:p w:rsidR="0000365C" w:rsidRDefault="004A5BD3" w:rsidP="0000365C">
      <w:pPr>
        <w:spacing w:line="276" w:lineRule="auto"/>
        <w:ind w:left="-630" w:right="-45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A928933" wp14:editId="12A66550">
                <wp:simplePos x="0" y="0"/>
                <wp:positionH relativeFrom="column">
                  <wp:posOffset>-142875</wp:posOffset>
                </wp:positionH>
                <wp:positionV relativeFrom="paragraph">
                  <wp:posOffset>89535</wp:posOffset>
                </wp:positionV>
                <wp:extent cx="1351280" cy="561975"/>
                <wp:effectExtent l="0" t="400050" r="401320" b="66675"/>
                <wp:wrapNone/>
                <wp:docPr id="60" name="Auto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280" cy="561975"/>
                        </a:xfrm>
                        <a:prstGeom prst="wedgeRectCallout">
                          <a:avLst>
                            <a:gd name="adj1" fmla="val 74532"/>
                            <a:gd name="adj2" fmla="val -1131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3783D" w:rsidRPr="001D7FC3" w:rsidRDefault="00C3783D" w:rsidP="0000365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C3783D" w:rsidRPr="001D7FC3" w:rsidRDefault="00C3783D" w:rsidP="0000365C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1D7FC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a  =</w:t>
                            </w:r>
                            <w:proofErr w:type="gramEnd"/>
                            <w:r w:rsidRPr="001D7FC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Vertical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92893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35" o:spid="_x0000_s1032" type="#_x0000_t61" style="position:absolute;left:0;text-align:left;margin-left:-11.25pt;margin-top:7.05pt;width:106.4pt;height:44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" adj="26899,-13641" strokecolor="red">
                <v:shadow on="t"/>
                <v:textbox>
                  <w:txbxContent>
                    <w:p w:rsidR="00C3783D" w:rsidRPr="001D7FC3" w:rsidRDefault="00C3783D" w:rsidP="0000365C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C3783D" w:rsidRPr="001D7FC3" w:rsidRDefault="00C3783D" w:rsidP="0000365C"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proofErr w:type="gramStart"/>
                      <w:r w:rsidRPr="001D7FC3">
                        <w:rPr>
                          <w:b/>
                          <w:color w:val="FF0000"/>
                          <w:sz w:val="28"/>
                          <w:szCs w:val="28"/>
                        </w:rPr>
                        <w:t>a  =</w:t>
                      </w:r>
                      <w:proofErr w:type="gramEnd"/>
                      <w:r w:rsidRPr="001D7FC3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Vertical</w:t>
                      </w:r>
                    </w:p>
                  </w:txbxContent>
                </v:textbox>
              </v:shape>
            </w:pict>
          </mc:Fallback>
        </mc:AlternateContent>
      </w:r>
      <w:r w:rsidR="0000365C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E2ED4AB" wp14:editId="65A19E67">
                <wp:simplePos x="0" y="0"/>
                <wp:positionH relativeFrom="column">
                  <wp:posOffset>2533650</wp:posOffset>
                </wp:positionH>
                <wp:positionV relativeFrom="paragraph">
                  <wp:posOffset>137160</wp:posOffset>
                </wp:positionV>
                <wp:extent cx="1391285" cy="504825"/>
                <wp:effectExtent l="9525" t="385445" r="27940" b="33655"/>
                <wp:wrapNone/>
                <wp:docPr id="33" name="AutoShap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285" cy="504825"/>
                        </a:xfrm>
                        <a:prstGeom prst="wedgeRectCallout">
                          <a:avLst>
                            <a:gd name="adj1" fmla="val -9653"/>
                            <a:gd name="adj2" fmla="val -1219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3783D" w:rsidRPr="001D7FC3" w:rsidRDefault="00C3783D" w:rsidP="0000365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C3783D" w:rsidRPr="001D7FC3" w:rsidRDefault="00C3783D" w:rsidP="0000365C">
                            <w:pP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proofErr w:type="gramStart"/>
                            <w:r w:rsidRPr="001D7FC3"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>c  =</w:t>
                            </w:r>
                            <w:proofErr w:type="gramEnd"/>
                            <w:r w:rsidRPr="001D7FC3"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ED4AB" id="AutoShape 337" o:spid="_x0000_s1033" type="#_x0000_t61" style="position:absolute;left:0;text-align:left;margin-left:199.5pt;margin-top:10.8pt;width:109.55pt;height:39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" adj="8715,-15541" strokecolor="purple">
                <v:shadow on="t"/>
                <v:textbox>
                  <w:txbxContent>
                    <w:p w:rsidR="00C3783D" w:rsidRPr="001D7FC3" w:rsidRDefault="00C3783D" w:rsidP="0000365C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C3783D" w:rsidRPr="001D7FC3" w:rsidRDefault="00C3783D" w:rsidP="0000365C">
                      <w:pPr>
                        <w:rPr>
                          <w:b/>
                          <w:color w:val="8000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     </w:t>
                      </w:r>
                      <w:proofErr w:type="gramStart"/>
                      <w:r w:rsidRPr="001D7FC3">
                        <w:rPr>
                          <w:b/>
                          <w:color w:val="800080"/>
                          <w:sz w:val="28"/>
                          <w:szCs w:val="28"/>
                        </w:rPr>
                        <w:t>c  =</w:t>
                      </w:r>
                      <w:proofErr w:type="gramEnd"/>
                      <w:r w:rsidRPr="001D7FC3"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00365C"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0446C00B" wp14:editId="29422BAE">
                <wp:simplePos x="0" y="0"/>
                <wp:positionH relativeFrom="column">
                  <wp:posOffset>2984500</wp:posOffset>
                </wp:positionH>
                <wp:positionV relativeFrom="paragraph">
                  <wp:posOffset>148590</wp:posOffset>
                </wp:positionV>
                <wp:extent cx="865505" cy="582295"/>
                <wp:effectExtent l="3175" t="0" r="0" b="1905"/>
                <wp:wrapNone/>
                <wp:docPr id="40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5505" cy="582295"/>
                          <a:chOff x="6736" y="5678"/>
                          <a:chExt cx="1363" cy="917"/>
                        </a:xfrm>
                      </wpg:grpSpPr>
                      <wps:wsp>
                        <wps:cNvPr id="51" name="Text Box 343"/>
                        <wps:cNvSpPr txBox="1">
                          <a:spLocks noChangeArrowheads="1"/>
                        </wps:cNvSpPr>
                        <wps:spPr bwMode="auto">
                          <a:xfrm>
                            <a:off x="6736" y="5678"/>
                            <a:ext cx="136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1D7FC3" w:rsidRDefault="00C3783D" w:rsidP="0000365C">
                              <w:pPr>
                                <w:jc w:val="center"/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</w:pPr>
                              <w:r w:rsidRPr="001D7FC3"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  <w:t>Phase</w:t>
                              </w:r>
                            </w:p>
                            <w:p w:rsidR="00C3783D" w:rsidRPr="001D7FC3" w:rsidRDefault="00C3783D" w:rsidP="000036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5920"/>
                            <a:ext cx="1235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1D7FC3" w:rsidRDefault="00C3783D" w:rsidP="0000365C">
                              <w:pPr>
                                <w:jc w:val="center"/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</w:pPr>
                              <w:r w:rsidRPr="001D7FC3"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  <w:t>Shift</w:t>
                              </w:r>
                            </w:p>
                            <w:p w:rsidR="00C3783D" w:rsidRPr="001D7FC3" w:rsidRDefault="00C3783D" w:rsidP="000036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6C00B" id="Group 346" o:spid="_x0000_s1034" style="position:absolute;left:0;text-align:left;margin-left:235pt;margin-top:11.7pt;width:68.15pt;height:45.85pt;z-index:251789312" coordorigin="6736,5678" coordsize="1363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">
                <v:shape id="Text Box 343" o:spid="_x0000_s1035" type="#_x0000_t202" style="position:absolute;left:6736;top:5678;width:1363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:rsidR="00C3783D" w:rsidRPr="001D7FC3" w:rsidRDefault="00C3783D" w:rsidP="0000365C">
                        <w:pPr>
                          <w:jc w:val="center"/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</w:pPr>
                        <w:r w:rsidRPr="001D7FC3"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  <w:t>Phase</w:t>
                        </w:r>
                      </w:p>
                      <w:p w:rsidR="00C3783D" w:rsidRPr="001D7FC3" w:rsidRDefault="00C3783D" w:rsidP="000036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344" o:spid="_x0000_s1036" type="#_x0000_t202" style="position:absolute;left:6811;top:5920;width:123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:rsidR="00C3783D" w:rsidRPr="001D7FC3" w:rsidRDefault="00C3783D" w:rsidP="0000365C">
                        <w:pPr>
                          <w:jc w:val="center"/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</w:pPr>
                        <w:r w:rsidRPr="001D7FC3"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  <w:t>Shift</w:t>
                        </w:r>
                      </w:p>
                      <w:p w:rsidR="00C3783D" w:rsidRPr="001D7FC3" w:rsidRDefault="00C3783D" w:rsidP="000036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00365C" w:rsidRDefault="0000365C" w:rsidP="0000365C">
      <w:pPr>
        <w:spacing w:line="276" w:lineRule="auto"/>
        <w:ind w:left="-630" w:right="-450"/>
        <w:jc w:val="center"/>
      </w:pPr>
    </w:p>
    <w:p w:rsidR="0000365C" w:rsidRDefault="004A5BD3" w:rsidP="0000365C">
      <w:pPr>
        <w:spacing w:line="276" w:lineRule="auto"/>
        <w:ind w:left="-630" w:right="-450"/>
        <w:jc w:val="center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12940</wp:posOffset>
                </wp:positionH>
                <wp:positionV relativeFrom="paragraph">
                  <wp:posOffset>48213</wp:posOffset>
                </wp:positionV>
                <wp:extent cx="1438275" cy="370936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3783D" w:rsidRPr="004A5BD3" w:rsidRDefault="00C3783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A5BD3">
                              <w:rPr>
                                <w:b/>
                                <w:color w:val="FF0000"/>
                                <w:sz w:val="22"/>
                                <w:szCs w:val="22"/>
                              </w:rPr>
                              <w:t>Stretch/Compress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left:0;text-align:left;margin-left:1pt;margin-top:3.8pt;width:113.25pt;height:29.2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" filled="f" stroked="f" strokeweight=".5pt">
                <v:textbox>
                  <w:txbxContent>
                    <w:p w:rsidR="00C3783D" w:rsidRPr="004A5BD3" w:rsidRDefault="00C3783D">
                      <w:pPr>
                        <w:rPr>
                          <w:sz w:val="22"/>
                          <w:szCs w:val="22"/>
                        </w:rPr>
                      </w:pPr>
                      <w:r w:rsidRPr="004A5BD3">
                        <w:rPr>
                          <w:b/>
                          <w:color w:val="FF0000"/>
                          <w:sz w:val="22"/>
                          <w:szCs w:val="22"/>
                        </w:rPr>
                        <w:t>Stretch/Compress</w:t>
                      </w:r>
                    </w:p>
                  </w:txbxContent>
                </v:textbox>
              </v:shape>
            </w:pict>
          </mc:Fallback>
        </mc:AlternateContent>
      </w:r>
    </w:p>
    <w:p w:rsidR="0000365C" w:rsidRDefault="0000365C" w:rsidP="0000365C">
      <w:pPr>
        <w:spacing w:line="276" w:lineRule="auto"/>
        <w:ind w:left="-630" w:right="-450"/>
        <w:jc w:val="center"/>
      </w:pPr>
    </w:p>
    <w:p w:rsidR="0000365C" w:rsidRDefault="0000365C" w:rsidP="00EC3591">
      <w:pPr>
        <w:spacing w:line="276" w:lineRule="auto"/>
        <w:ind w:left="-630" w:right="-45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1489643D" wp14:editId="75D73825">
                <wp:simplePos x="0" y="0"/>
                <wp:positionH relativeFrom="column">
                  <wp:posOffset>4490085</wp:posOffset>
                </wp:positionH>
                <wp:positionV relativeFrom="paragraph">
                  <wp:posOffset>107315</wp:posOffset>
                </wp:positionV>
                <wp:extent cx="865505" cy="582295"/>
                <wp:effectExtent l="3810" t="0" r="0" b="0"/>
                <wp:wrapNone/>
                <wp:docPr id="62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5505" cy="582295"/>
                          <a:chOff x="6736" y="5678"/>
                          <a:chExt cx="1363" cy="917"/>
                        </a:xfrm>
                      </wpg:grpSpPr>
                      <wps:wsp>
                        <wps:cNvPr id="63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6736" y="5678"/>
                            <a:ext cx="136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3F7281" w:rsidRDefault="00C3783D" w:rsidP="0000365C">
                              <w:pPr>
                                <w:jc w:val="center"/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</w:pPr>
                              <w:r w:rsidRPr="003F7281"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  <w:t>Vertical</w:t>
                              </w:r>
                            </w:p>
                            <w:p w:rsidR="00C3783D" w:rsidRPr="001D7FC3" w:rsidRDefault="00C3783D" w:rsidP="000036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5920"/>
                            <a:ext cx="1235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3F7281" w:rsidRDefault="00C3783D" w:rsidP="0000365C">
                              <w:pPr>
                                <w:jc w:val="center"/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</w:pPr>
                              <w:r w:rsidRPr="003F7281"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  <w:t>Shift</w:t>
                              </w:r>
                            </w:p>
                            <w:p w:rsidR="00C3783D" w:rsidRPr="001D7FC3" w:rsidRDefault="00C3783D" w:rsidP="000036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9643D" id="Group 347" o:spid="_x0000_s1038" style="position:absolute;left:0;text-align:left;margin-left:353.55pt;margin-top:8.45pt;width:68.15pt;height:45.85pt;z-index:251791360" coordorigin="6736,5678" coordsize="1363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">
                <v:shape id="Text Box 348" o:spid="_x0000_s1039" type="#_x0000_t202" style="position:absolute;left:6736;top:5678;width:1363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<v:textbox>
                    <w:txbxContent>
                      <w:p w:rsidR="00C3783D" w:rsidRPr="003F7281" w:rsidRDefault="00C3783D" w:rsidP="0000365C">
                        <w:pPr>
                          <w:jc w:val="center"/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</w:pPr>
                        <w:r w:rsidRPr="003F7281"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  <w:t>Vertical</w:t>
                        </w:r>
                      </w:p>
                      <w:p w:rsidR="00C3783D" w:rsidRPr="001D7FC3" w:rsidRDefault="00C3783D" w:rsidP="000036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349" o:spid="_x0000_s1040" type="#_x0000_t202" style="position:absolute;left:6811;top:5920;width:123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" filled="f" stroked="f">
                  <v:textbox>
                    <w:txbxContent>
                      <w:p w:rsidR="00C3783D" w:rsidRPr="003F7281" w:rsidRDefault="00C3783D" w:rsidP="0000365C">
                        <w:pPr>
                          <w:jc w:val="center"/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</w:pPr>
                        <w:r w:rsidRPr="003F7281"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  <w:t>Shift</w:t>
                        </w:r>
                      </w:p>
                      <w:p w:rsidR="00C3783D" w:rsidRPr="001D7FC3" w:rsidRDefault="00C3783D" w:rsidP="000036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C91E84A" wp14:editId="64893AAB">
                <wp:simplePos x="0" y="0"/>
                <wp:positionH relativeFrom="column">
                  <wp:posOffset>4102735</wp:posOffset>
                </wp:positionH>
                <wp:positionV relativeFrom="paragraph">
                  <wp:posOffset>11430</wp:posOffset>
                </wp:positionV>
                <wp:extent cx="1431925" cy="586105"/>
                <wp:effectExtent l="264160" t="960120" r="27940" b="25400"/>
                <wp:wrapNone/>
                <wp:docPr id="961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925" cy="586105"/>
                        </a:xfrm>
                        <a:prstGeom prst="wedgeRectCallout">
                          <a:avLst>
                            <a:gd name="adj1" fmla="val -66144"/>
                            <a:gd name="adj2" fmla="val -2073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9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3783D" w:rsidRPr="003F7281" w:rsidRDefault="00C3783D" w:rsidP="0000365C">
                            <w:pPr>
                              <w:rPr>
                                <w:color w:val="009900"/>
                              </w:rPr>
                            </w:pPr>
                            <w:r w:rsidRPr="003F7281">
                              <w:rPr>
                                <w:color w:val="009900"/>
                              </w:rPr>
                              <w:t xml:space="preserve">   </w:t>
                            </w:r>
                          </w:p>
                          <w:p w:rsidR="00C3783D" w:rsidRPr="003F7281" w:rsidRDefault="00C3783D" w:rsidP="0000365C">
                            <w:pPr>
                              <w:rPr>
                                <w:b/>
                                <w:color w:val="009900"/>
                                <w:sz w:val="28"/>
                                <w:szCs w:val="28"/>
                              </w:rPr>
                            </w:pPr>
                            <w:r w:rsidRPr="003F7281">
                              <w:rPr>
                                <w:b/>
                                <w:color w:val="0099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 w:rsidRPr="003F7281">
                              <w:rPr>
                                <w:b/>
                                <w:color w:val="009900"/>
                                <w:sz w:val="28"/>
                                <w:szCs w:val="28"/>
                              </w:rPr>
                              <w:t>d  =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1E84A" id="AutoShape 345" o:spid="_x0000_s1041" type="#_x0000_t61" style="position:absolute;left:0;text-align:left;margin-left:323.05pt;margin-top:.9pt;width:112.75pt;height:46.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" adj="-3487,-33980" strokecolor="#090">
                <v:shadow on="t"/>
                <v:textbox>
                  <w:txbxContent>
                    <w:p w:rsidR="00C3783D" w:rsidRPr="003F7281" w:rsidRDefault="00C3783D" w:rsidP="0000365C">
                      <w:pPr>
                        <w:rPr>
                          <w:color w:val="009900"/>
                        </w:rPr>
                      </w:pPr>
                      <w:r w:rsidRPr="003F7281">
                        <w:rPr>
                          <w:color w:val="009900"/>
                        </w:rPr>
                        <w:t xml:space="preserve">   </w:t>
                      </w:r>
                    </w:p>
                    <w:p w:rsidR="00C3783D" w:rsidRPr="003F7281" w:rsidRDefault="00C3783D" w:rsidP="0000365C">
                      <w:pPr>
                        <w:rPr>
                          <w:b/>
                          <w:color w:val="009900"/>
                          <w:sz w:val="28"/>
                          <w:szCs w:val="28"/>
                        </w:rPr>
                      </w:pPr>
                      <w:r w:rsidRPr="003F7281">
                        <w:rPr>
                          <w:b/>
                          <w:color w:val="009900"/>
                          <w:sz w:val="28"/>
                          <w:szCs w:val="28"/>
                        </w:rPr>
                        <w:t xml:space="preserve">  </w:t>
                      </w:r>
                      <w:proofErr w:type="gramStart"/>
                      <w:r w:rsidRPr="003F7281">
                        <w:rPr>
                          <w:b/>
                          <w:color w:val="009900"/>
                          <w:sz w:val="28"/>
                          <w:szCs w:val="28"/>
                        </w:rPr>
                        <w:t>d  =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F9C9F83" wp14:editId="36A06C49">
                <wp:simplePos x="0" y="0"/>
                <wp:positionH relativeFrom="column">
                  <wp:posOffset>961390</wp:posOffset>
                </wp:positionH>
                <wp:positionV relativeFrom="paragraph">
                  <wp:posOffset>36830</wp:posOffset>
                </wp:positionV>
                <wp:extent cx="1527810" cy="627380"/>
                <wp:effectExtent l="8890" t="975995" r="25400" b="25400"/>
                <wp:wrapNone/>
                <wp:docPr id="962" name="AutoShap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627380"/>
                        </a:xfrm>
                        <a:prstGeom prst="wedgeRectCallout">
                          <a:avLst>
                            <a:gd name="adj1" fmla="val 45634"/>
                            <a:gd name="adj2" fmla="val -1992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3783D" w:rsidRPr="001D7FC3" w:rsidRDefault="00C3783D" w:rsidP="0000365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C3783D" w:rsidRPr="001D7FC3" w:rsidRDefault="0089213F" w:rsidP="0000365C">
                            <w:pPr>
                              <w:jc w:val="center"/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color w:val="0000FF"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b</m:t>
                                  </m:r>
                                </m:den>
                              </m:f>
                            </m:oMath>
                            <w:r w:rsidR="00C3783D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3783D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C3783D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>=</w:t>
                            </w:r>
                            <w:r w:rsidR="00C3783D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783D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Period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C9F83" id="AutoShape 336" o:spid="_x0000_s1042" type="#_x0000_t61" style="position:absolute;left:0;text-align:left;margin-left:75.7pt;margin-top:2.9pt;width:120.3pt;height:49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" adj="20657,-32247" strokecolor="blue">
                <v:shadow on="t"/>
                <v:textbox>
                  <w:txbxContent>
                    <w:p w:rsidR="00C3783D" w:rsidRPr="001D7FC3" w:rsidRDefault="00C3783D" w:rsidP="0000365C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C3783D" w:rsidRPr="001D7FC3" w:rsidRDefault="00C3783D" w:rsidP="0000365C">
                      <w:pPr>
                        <w:jc w:val="center"/>
                        <w:rPr>
                          <w:b/>
                          <w:color w:val="0000FF"/>
                          <w:sz w:val="28"/>
                          <w:szCs w:val="2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color w:val="0000FF"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FF"/>
                                <w:sz w:val="32"/>
                                <w:szCs w:val="32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FF"/>
                                <w:sz w:val="32"/>
                                <w:szCs w:val="32"/>
                              </w:rPr>
                              <m:t>b</m:t>
                            </m:r>
                          </m:den>
                        </m:f>
                      </m:oMath>
                      <w:r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>=</w:t>
                      </w:r>
                      <w:r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Period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84843" w:rsidRDefault="00884843" w:rsidP="00884843">
      <w:pPr>
        <w:pStyle w:val="List"/>
        <w:ind w:left="-720" w:right="-1530" w:firstLine="0"/>
      </w:pPr>
    </w:p>
    <w:p w:rsidR="00884843" w:rsidRDefault="00884843" w:rsidP="00884843">
      <w:pPr>
        <w:pStyle w:val="List"/>
        <w:ind w:left="-720" w:right="-1530" w:firstLine="0"/>
      </w:pPr>
    </w:p>
    <w:p w:rsidR="00884843" w:rsidRDefault="00884843" w:rsidP="00884843">
      <w:pPr>
        <w:pStyle w:val="List"/>
        <w:ind w:left="-720" w:right="-1530" w:firstLine="0"/>
      </w:pPr>
    </w:p>
    <w:p w:rsidR="00884843" w:rsidRPr="00884843" w:rsidRDefault="00884843" w:rsidP="00884843">
      <w:pPr>
        <w:pStyle w:val="List"/>
        <w:ind w:left="-720" w:right="-1530" w:firstLine="0"/>
      </w:pPr>
    </w:p>
    <w:p w:rsidR="00E43C52" w:rsidRDefault="005B4F01" w:rsidP="006E5F4D">
      <w:pPr>
        <w:pStyle w:val="List"/>
        <w:numPr>
          <w:ilvl w:val="0"/>
          <w:numId w:val="2"/>
        </w:numPr>
        <w:tabs>
          <w:tab w:val="clear" w:pos="360"/>
        </w:tabs>
        <w:ind w:left="-720" w:right="-1530"/>
      </w:pPr>
      <w:r w:rsidRPr="0076510A">
        <w:rPr>
          <w:rFonts w:asciiTheme="majorHAnsi" w:hAnsiTheme="majorHAnsi"/>
        </w:rPr>
        <w:t xml:space="preserve">Find the parameters of </w:t>
      </w:r>
      <w:r w:rsidR="0076510A" w:rsidRPr="0076510A">
        <w:rPr>
          <w:rFonts w:asciiTheme="majorHAnsi" w:hAnsiTheme="majorHAnsi"/>
        </w:rPr>
        <w:t>each</w:t>
      </w:r>
      <w:r w:rsidRPr="0076510A">
        <w:rPr>
          <w:rFonts w:asciiTheme="majorHAnsi" w:hAnsiTheme="majorHAnsi"/>
        </w:rPr>
        <w:t xml:space="preserve"> </w:t>
      </w:r>
      <w:r w:rsidR="003F76B5">
        <w:rPr>
          <w:rFonts w:asciiTheme="majorHAnsi" w:hAnsiTheme="majorHAnsi"/>
          <w:b/>
          <w:sz w:val="18"/>
          <w:szCs w:val="18"/>
        </w:rPr>
        <w:t>SECANT/COSECANT</w:t>
      </w:r>
      <w:r w:rsidR="006E5F4D">
        <w:rPr>
          <w:rFonts w:asciiTheme="majorHAnsi" w:hAnsiTheme="majorHAnsi"/>
        </w:rPr>
        <w:t xml:space="preserve"> graph</w:t>
      </w:r>
      <w:r w:rsidRPr="0076510A">
        <w:rPr>
          <w:rFonts w:asciiTheme="majorHAnsi" w:hAnsiTheme="majorHAnsi"/>
        </w:rPr>
        <w:t xml:space="preserve"> and </w:t>
      </w:r>
      <w:r w:rsidR="006E5F4D">
        <w:rPr>
          <w:rFonts w:asciiTheme="majorHAnsi" w:hAnsiTheme="majorHAnsi"/>
        </w:rPr>
        <w:t xml:space="preserve">determine </w:t>
      </w:r>
      <w:r w:rsidRPr="0076510A">
        <w:rPr>
          <w:rFonts w:asciiTheme="majorHAnsi" w:hAnsiTheme="majorHAnsi"/>
        </w:rPr>
        <w:t>a possible equatio</w:t>
      </w:r>
      <w:r w:rsidR="003F76B5">
        <w:rPr>
          <w:rFonts w:asciiTheme="majorHAnsi" w:hAnsiTheme="majorHAnsi"/>
        </w:rPr>
        <w:t>n.</w:t>
      </w:r>
    </w:p>
    <w:p w:rsidR="00E43C52" w:rsidRPr="0076510A" w:rsidRDefault="003F76B5" w:rsidP="00645A42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2902214</wp:posOffset>
                </wp:positionH>
                <wp:positionV relativeFrom="paragraph">
                  <wp:posOffset>118745</wp:posOffset>
                </wp:positionV>
                <wp:extent cx="38231" cy="6607834"/>
                <wp:effectExtent l="0" t="0" r="19050" b="21590"/>
                <wp:wrapNone/>
                <wp:docPr id="403" name="Straight Connector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1" cy="660783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3C103" id="Straight Connector 403" o:spid="_x0000_s1026" style="position:absolute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5pt,9.35pt" to="231.5pt,5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" strokecolor="black [3213]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98208" behindDoc="1" locked="0" layoutInCell="1" allowOverlap="1">
            <wp:simplePos x="0" y="0"/>
            <wp:positionH relativeFrom="page">
              <wp:posOffset>4183380</wp:posOffset>
            </wp:positionH>
            <wp:positionV relativeFrom="paragraph">
              <wp:posOffset>125730</wp:posOffset>
            </wp:positionV>
            <wp:extent cx="3458210" cy="1871345"/>
            <wp:effectExtent l="0" t="0" r="889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21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7184" behindDoc="1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126101</wp:posOffset>
            </wp:positionV>
            <wp:extent cx="3389630" cy="1889125"/>
            <wp:effectExtent l="0" t="0" r="127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291" w:rsidRPr="0076510A">
        <w:rPr>
          <w:rFonts w:asciiTheme="majorHAnsi" w:hAnsiTheme="majorHAnsi"/>
          <w:noProof/>
        </w:rPr>
        <w:t xml:space="preserve"> </w:t>
      </w:r>
      <w:r w:rsidR="00E43C52" w:rsidRPr="0076510A">
        <w:rPr>
          <w:rFonts w:asciiTheme="majorHAnsi" w:hAnsiTheme="majorHAnsi"/>
        </w:rPr>
        <w:t>a.</w:t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</w:r>
      <w:r w:rsidR="00645A42" w:rsidRPr="0076510A">
        <w:rPr>
          <w:rFonts w:asciiTheme="majorHAnsi" w:hAnsiTheme="majorHAnsi"/>
        </w:rPr>
        <w:tab/>
        <w:t xml:space="preserve">        </w:t>
      </w:r>
      <w:r w:rsidR="00234471">
        <w:rPr>
          <w:rFonts w:asciiTheme="majorHAnsi" w:hAnsiTheme="majorHAnsi"/>
        </w:rPr>
        <w:t xml:space="preserve">   </w:t>
      </w:r>
      <w:r w:rsidR="00601371">
        <w:rPr>
          <w:rFonts w:asciiTheme="majorHAnsi" w:hAnsiTheme="majorHAnsi"/>
        </w:rPr>
        <w:t xml:space="preserve">  </w:t>
      </w:r>
      <w:r w:rsidR="00645A42" w:rsidRPr="0076510A">
        <w:rPr>
          <w:rFonts w:asciiTheme="majorHAnsi" w:hAnsiTheme="majorHAnsi"/>
        </w:rPr>
        <w:t xml:space="preserve">b. </w:t>
      </w: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>
      <w:pPr>
        <w:spacing w:line="360" w:lineRule="auto"/>
        <w:ind w:left="360"/>
      </w:pPr>
    </w:p>
    <w:p w:rsidR="00E43C52" w:rsidRDefault="00E43C52">
      <w:pPr>
        <w:spacing w:line="360" w:lineRule="auto"/>
        <w:ind w:left="360"/>
      </w:pPr>
    </w:p>
    <w:p w:rsidR="003F76B5" w:rsidRDefault="003F76B5">
      <w:pPr>
        <w:spacing w:line="360" w:lineRule="auto"/>
        <w:ind w:left="360"/>
      </w:pPr>
    </w:p>
    <w:p w:rsidR="003F76B5" w:rsidRDefault="003F76B5" w:rsidP="00645A42">
      <w:pPr>
        <w:pStyle w:val="BodyTextIndent"/>
        <w:ind w:left="-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-394970</wp:posOffset>
                </wp:positionH>
                <wp:positionV relativeFrom="paragraph">
                  <wp:posOffset>268234</wp:posOffset>
                </wp:positionV>
                <wp:extent cx="3121660" cy="1176655"/>
                <wp:effectExtent l="0" t="0" r="59690" b="42545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35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Default="00C3783D" w:rsidP="000C11B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0C11B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0C11B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F73C09" w:rsidRPr="0076510A" w:rsidRDefault="00F73C09" w:rsidP="000C11B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0C11B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76510A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" o:spid="_x0000_s1043" style="position:absolute;left:0;text-align:left;margin-left:-31.1pt;margin-top:21.1pt;width:245.8pt;height:92.65pt;z-index:251801600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">
                <v:roundrect id="AutoShape 29" o:spid="_x0000_s1044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">
                  <v:shadow on="t"/>
                </v:roundrect>
                <v:shape id="_x0000_s1045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C3783D" w:rsidRDefault="00C3783D" w:rsidP="000C11B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0C11B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0C11B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F73C09" w:rsidRPr="0076510A" w:rsidRDefault="00F73C09" w:rsidP="000C11B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0C11B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046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C3783D" w:rsidRPr="0076510A" w:rsidRDefault="00C3783D" w:rsidP="0076510A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45A42" w:rsidRDefault="00F73C09" w:rsidP="00645A42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56576" behindDoc="0" locked="0" layoutInCell="1" allowOverlap="1" wp14:anchorId="773F7892" wp14:editId="5901684E">
                <wp:simplePos x="0" y="0"/>
                <wp:positionH relativeFrom="column">
                  <wp:posOffset>3086100</wp:posOffset>
                </wp:positionH>
                <wp:positionV relativeFrom="paragraph">
                  <wp:posOffset>98425</wp:posOffset>
                </wp:positionV>
                <wp:extent cx="3105785" cy="784860"/>
                <wp:effectExtent l="0" t="0" r="0" b="0"/>
                <wp:wrapNone/>
                <wp:docPr id="178" name="Group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7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78" o:spid="_x0000_s1047" style="position:absolute;left:0;text-align:left;margin-left:243pt;margin-top:7.75pt;width:244.55pt;height:61.8pt;z-index:252056576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">
                <v:shape id="_x0000_s1048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9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50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51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2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3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opn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eCL8/IBHr1CwAA//8DAFBLAQItABQABgAIAAAAIQDb4fbL7gAAAIUBAAATAAAAAAAAAAAA&#10;AAAAAAAAAABbQ29udGVudF9UeXBlc10ueG1sUEsBAi0AFAAGAAgAAAAhAFr0LFu/AAAAFQEAAAsA&#10;AAAAAAAAAAAAAAAAHwEAAF9yZWxzLy5yZWxzUEsBAi0AFAAGAAgAAAAhAARaimfEAAAA3AAAAA8A&#10;AAAAAAAAAAAAAAAABwIAAGRycy9kb3ducmV2LnhtbFBLBQYAAAAAAwADALcAAAD4AgAAAAA=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054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055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6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99695</wp:posOffset>
                </wp:positionV>
                <wp:extent cx="3105785" cy="784975"/>
                <wp:effectExtent l="0" t="0" r="0" b="0"/>
                <wp:wrapNone/>
                <wp:docPr id="176" name="Group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4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FE44F6" w:rsidRDefault="00F73C09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="00C3783D"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FE44F6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FE44F6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FE44F6" w:rsidRDefault="00F73C09" w:rsidP="00234471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="00C3783D"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FE44F6" w:rsidRDefault="00C3783D" w:rsidP="00234471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6" o:spid="_x0000_s1057" style="position:absolute;left:0;text-align:left;margin-left:-34.5pt;margin-top:7.85pt;width:244.55pt;height:61.8pt;z-index:252054528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">
                <v:shape id="_x0000_s1058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" filled="f" stroked="f">
                  <v:textbox>
                    <w:txbxContent>
                      <w:p w:rsidR="00C3783D" w:rsidRPr="00FE44F6" w:rsidRDefault="00F73C09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="00C3783D"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9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+9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" filled="f" stroked="f">
                  <v:textbox>
                    <w:txbxContent>
                      <w:p w:rsidR="00C3783D" w:rsidRPr="00FE44F6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60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" filled="f" stroked="f">
                  <v:textbox>
                    <w:txbxContent>
                      <w:p w:rsidR="00C3783D" w:rsidRPr="00FE44F6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61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" filled="f" stroked="f">
                  <v:textbox>
                    <w:txbxContent>
                      <w:p w:rsidR="00C3783D" w:rsidRPr="00FE44F6" w:rsidRDefault="00F73C09" w:rsidP="00234471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="00C3783D"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62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" filled="f" stroked="f">
                  <v:textbox>
                    <w:txbxContent>
                      <w:p w:rsidR="00C3783D" w:rsidRPr="00FE44F6" w:rsidRDefault="00C3783D" w:rsidP="00234471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63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VPd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6Qyez8QL5OIBAAD//wMAUEsBAi0AFAAGAAgAAAAhANvh9svuAAAAhQEAABMAAAAAAAAAAAAAAAAA&#10;AAAAAFtDb250ZW50X1R5cGVzXS54bWxQSwECLQAUAAYACAAAACEAWvQsW78AAAAVAQAACwAAAAAA&#10;AAAAAAAAAAAfAQAAX3JlbHMvLnJlbHNQSwECLQAUAAYACAAAACEAoLVT3cAAAADcAAAADwAAAAAA&#10;AAAAAAAAAAAHAgAAZHJzL2Rvd25yZXYueG1sUEsFBgAAAAADAAMAtwAAAPQCAAAAAA==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>Stretch/Compress</w:t>
                        </w: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64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kG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/zGE5zPxAjl/AAAA//8DAFBLAQItABQABgAIAAAAIQDb4fbL7gAAAIUBAAATAAAAAAAAAAAAAAAA&#10;AAAAAABbQ29udGVudF9UeXBlc10ueG1sUEsBAi0AFAAGAAgAAAAhAFr0LFu/AAAAFQEAAAsAAAAA&#10;AAAAAAAAAAAAHwEAAF9yZWxzLy5yZWxzUEsBAi0AFAAGAAgAAAAhANsayQbBAAAA3A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065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dx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P91Crdn4gUyuwIAAP//AwBQSwECLQAUAAYACAAAACEA2+H2y+4AAACFAQAAEwAAAAAAAAAAAAAA&#10;AAAAAAAAW0NvbnRlbnRfVHlwZXNdLnhtbFBLAQItABQABgAIAAAAIQBa9CxbvwAAABUBAAALAAAA&#10;AAAAAAAAAAAAAB8BAABfcmVscy8ucmVsc1BLAQItABQABgAIAAAAIQAryFdxwgAAANw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66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>
                          <w:rPr>
                            <w:rFonts w:ascii="Arial" w:hAnsi="Arial" w:cs="Arial"/>
                          </w:rPr>
                          <w:t>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F76B5"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906048" behindDoc="0" locked="0" layoutInCell="1" allowOverlap="1" wp14:anchorId="0F47083A" wp14:editId="3313637A">
                <wp:simplePos x="0" y="0"/>
                <wp:positionH relativeFrom="margin">
                  <wp:posOffset>3132455</wp:posOffset>
                </wp:positionH>
                <wp:positionV relativeFrom="paragraph">
                  <wp:posOffset>50429</wp:posOffset>
                </wp:positionV>
                <wp:extent cx="3121660" cy="1176655"/>
                <wp:effectExtent l="0" t="0" r="59690" b="42545"/>
                <wp:wrapNone/>
                <wp:docPr id="145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146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F73C09" w:rsidRDefault="00F73C09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47083A" id="Group 145" o:spid="_x0000_s1067" style="position:absolute;left:0;text-align:left;margin-left:246.65pt;margin-top:3.95pt;width:245.8pt;height:92.65pt;z-index:251906048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">
                <v:roundrect id="AutoShape 29" o:spid="_x0000_s1068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">
                  <v:shadow on="t"/>
                </v:roundrect>
                <v:shape id="_x0000_s1069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" filled="f" stroked="f">
                  <v:textbox>
                    <w:txbxContent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F73C09" w:rsidRDefault="00F73C09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070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omxAAAANw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/kRo5RmZQC//AQAA//8DAFBLAQItABQABgAIAAAAIQDb4fbL7gAAAIUBAAATAAAAAAAAAAAA&#10;AAAAAAAAAABbQ29udGVudF9UeXBlc10ueG1sUEsBAi0AFAAGAAgAAAAhAFr0LFu/AAAAFQEAAAsA&#10;AAAAAAAAAAAAAAAAHwEAAF9yZWxzLy5yZWxzUEsBAi0AFAAGAAgAAAAhAIRMqib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185022" w:rsidRDefault="00185022" w:rsidP="00645A42">
      <w:pPr>
        <w:pStyle w:val="BodyTextIndent"/>
        <w:ind w:left="-720"/>
      </w:pPr>
    </w:p>
    <w:p w:rsidR="00185022" w:rsidRDefault="00185022" w:rsidP="00645A42">
      <w:pPr>
        <w:pStyle w:val="BodyTextIndent"/>
        <w:ind w:left="-720"/>
      </w:pPr>
    </w:p>
    <w:p w:rsidR="00FB50AF" w:rsidRDefault="00FB50AF" w:rsidP="000E388B">
      <w:pPr>
        <w:pStyle w:val="BodyTextIndent"/>
        <w:ind w:left="0"/>
        <w:rPr>
          <w:sz w:val="16"/>
          <w:szCs w:val="16"/>
        </w:rPr>
      </w:pPr>
    </w:p>
    <w:p w:rsidR="00645A42" w:rsidRPr="003F6B67" w:rsidRDefault="00645A42" w:rsidP="000E388B">
      <w:pPr>
        <w:pStyle w:val="BodyTextIndent"/>
        <w:ind w:left="0"/>
        <w:rPr>
          <w:sz w:val="14"/>
          <w:szCs w:val="14"/>
        </w:rPr>
      </w:pPr>
    </w:p>
    <w:p w:rsidR="005B4F01" w:rsidRPr="003F6B67" w:rsidRDefault="005B4F01" w:rsidP="000E388B">
      <w:pPr>
        <w:pStyle w:val="BodyTextIndent"/>
        <w:ind w:left="0"/>
        <w:rPr>
          <w:sz w:val="14"/>
          <w:szCs w:val="14"/>
        </w:rPr>
      </w:pPr>
    </w:p>
    <w:p w:rsidR="005B4F01" w:rsidRPr="00FE44F6" w:rsidRDefault="003F6B67" w:rsidP="000E388B">
      <w:pPr>
        <w:pStyle w:val="BodyTextIndent"/>
        <w:ind w:left="0"/>
        <w:rPr>
          <w:sz w:val="10"/>
          <w:szCs w:val="1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4B3788CB" wp14:editId="2C87A040">
                <wp:simplePos x="0" y="0"/>
                <wp:positionH relativeFrom="column">
                  <wp:posOffset>2794000</wp:posOffset>
                </wp:positionH>
                <wp:positionV relativeFrom="paragraph">
                  <wp:posOffset>25562</wp:posOffset>
                </wp:positionV>
                <wp:extent cx="254635" cy="194310"/>
                <wp:effectExtent l="0" t="0" r="12065" b="15240"/>
                <wp:wrapNone/>
                <wp:docPr id="407" name="Rectangl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94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514B4" id="Rectangle 407" o:spid="_x0000_s1026" style="position:absolute;margin-left:220pt;margin-top:2pt;width:20.05pt;height:15.3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" fillcolor="white [3212]" strokecolor="white [3212]" strokeweight="2pt"/>
            </w:pict>
          </mc:Fallback>
        </mc:AlternateContent>
      </w: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111760</wp:posOffset>
                </wp:positionV>
                <wp:extent cx="7027545" cy="0"/>
                <wp:effectExtent l="0" t="0" r="20955" b="19050"/>
                <wp:wrapNone/>
                <wp:docPr id="404" name="Straight Connector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75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82473" id="Straight Connector 404" o:spid="_x0000_s1026" style="position:absolute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05pt,8.8pt" to="503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" strokecolor="black [3213]"/>
            </w:pict>
          </mc:Fallback>
        </mc:AlternateContent>
      </w:r>
      <w:r w:rsidR="00FE44F6" w:rsidRPr="00FE44F6">
        <w:rPr>
          <w:sz w:val="10"/>
          <w:szCs w:val="10"/>
        </w:rPr>
        <w:t xml:space="preserve"> </w:t>
      </w:r>
    </w:p>
    <w:p w:rsidR="00FE44F6" w:rsidRDefault="003F76B5" w:rsidP="00FE44F6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1999232" behindDoc="1" locked="0" layoutInCell="1" allowOverlap="1">
            <wp:simplePos x="0" y="0"/>
            <wp:positionH relativeFrom="column">
              <wp:posOffset>-763270</wp:posOffset>
            </wp:positionH>
            <wp:positionV relativeFrom="paragraph">
              <wp:posOffset>240929</wp:posOffset>
            </wp:positionV>
            <wp:extent cx="3583940" cy="1767840"/>
            <wp:effectExtent l="0" t="0" r="0" b="38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4F6" w:rsidRPr="0076510A">
        <w:rPr>
          <w:rFonts w:asciiTheme="majorHAnsi" w:hAnsiTheme="majorHAnsi"/>
          <w:noProof/>
        </w:rPr>
        <w:t xml:space="preserve"> </w:t>
      </w:r>
      <w:r w:rsidR="00FE44F6">
        <w:rPr>
          <w:rFonts w:asciiTheme="majorHAnsi" w:hAnsiTheme="majorHAnsi"/>
        </w:rPr>
        <w:t>c</w:t>
      </w:r>
      <w:r w:rsidR="00FE44F6" w:rsidRPr="0076510A">
        <w:rPr>
          <w:rFonts w:asciiTheme="majorHAnsi" w:hAnsiTheme="majorHAnsi"/>
        </w:rPr>
        <w:t>.</w:t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</w:r>
      <w:r w:rsidR="00FE44F6" w:rsidRPr="0076510A">
        <w:rPr>
          <w:rFonts w:asciiTheme="majorHAnsi" w:hAnsiTheme="majorHAnsi"/>
        </w:rPr>
        <w:tab/>
        <w:t xml:space="preserve">        </w:t>
      </w:r>
      <w:r w:rsidR="00601371">
        <w:rPr>
          <w:rFonts w:asciiTheme="majorHAnsi" w:hAnsiTheme="majorHAnsi"/>
        </w:rPr>
        <w:t xml:space="preserve">     </w:t>
      </w:r>
      <w:r w:rsidR="00234471">
        <w:rPr>
          <w:rFonts w:asciiTheme="majorHAnsi" w:hAnsiTheme="majorHAnsi"/>
        </w:rPr>
        <w:t xml:space="preserve"> </w:t>
      </w:r>
      <w:r w:rsidR="00601371">
        <w:rPr>
          <w:rFonts w:asciiTheme="majorHAnsi" w:hAnsiTheme="majorHAnsi"/>
        </w:rPr>
        <w:t>d</w:t>
      </w:r>
      <w:r w:rsidR="00FE44F6" w:rsidRPr="0076510A">
        <w:rPr>
          <w:rFonts w:asciiTheme="majorHAnsi" w:hAnsiTheme="majorHAnsi"/>
        </w:rPr>
        <w:t xml:space="preserve">. </w:t>
      </w:r>
    </w:p>
    <w:p w:rsidR="003F76B5" w:rsidRPr="0076510A" w:rsidRDefault="00F760E8" w:rsidP="00FE44F6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200025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13970</wp:posOffset>
            </wp:positionV>
            <wp:extent cx="3495238" cy="1828571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238" cy="182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4F6" w:rsidRDefault="00FE44F6" w:rsidP="00FE44F6">
      <w:pPr>
        <w:spacing w:line="360" w:lineRule="auto"/>
        <w:ind w:left="-720"/>
      </w:pPr>
    </w:p>
    <w:p w:rsidR="00FE44F6" w:rsidRDefault="00FE44F6" w:rsidP="00FE44F6">
      <w:pPr>
        <w:spacing w:line="360" w:lineRule="auto"/>
        <w:ind w:left="-720"/>
      </w:pPr>
    </w:p>
    <w:p w:rsidR="00FE44F6" w:rsidRDefault="00FE44F6" w:rsidP="00FE44F6">
      <w:pPr>
        <w:spacing w:line="360" w:lineRule="auto"/>
        <w:ind w:left="-720"/>
      </w:pPr>
    </w:p>
    <w:p w:rsidR="00FE44F6" w:rsidRDefault="00FE44F6" w:rsidP="00FE44F6">
      <w:pPr>
        <w:spacing w:line="360" w:lineRule="auto"/>
        <w:ind w:left="-720"/>
      </w:pPr>
    </w:p>
    <w:p w:rsidR="00FE44F6" w:rsidRDefault="00FE44F6" w:rsidP="00FE44F6">
      <w:pPr>
        <w:spacing w:line="360" w:lineRule="auto"/>
        <w:ind w:left="360"/>
      </w:pPr>
    </w:p>
    <w:p w:rsidR="00FE44F6" w:rsidRDefault="00FE44F6" w:rsidP="00FE44F6">
      <w:pPr>
        <w:spacing w:line="360" w:lineRule="auto"/>
        <w:ind w:left="360"/>
      </w:pPr>
    </w:p>
    <w:p w:rsidR="003F76B5" w:rsidRDefault="003F76B5" w:rsidP="00F760E8">
      <w:pPr>
        <w:pStyle w:val="BodyTextIndent"/>
        <w:ind w:left="0"/>
      </w:pPr>
    </w:p>
    <w:p w:rsidR="00FE44F6" w:rsidRDefault="00F73C09" w:rsidP="00FE44F6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60672" behindDoc="0" locked="0" layoutInCell="1" allowOverlap="1" wp14:anchorId="773F7892" wp14:editId="5901684E">
                <wp:simplePos x="0" y="0"/>
                <wp:positionH relativeFrom="column">
                  <wp:posOffset>3076575</wp:posOffset>
                </wp:positionH>
                <wp:positionV relativeFrom="paragraph">
                  <wp:posOffset>189230</wp:posOffset>
                </wp:positionV>
                <wp:extent cx="3105785" cy="784860"/>
                <wp:effectExtent l="0" t="0" r="0" b="0"/>
                <wp:wrapNone/>
                <wp:docPr id="1025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02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25" o:spid="_x0000_s1071" style="position:absolute;left:0;text-align:left;margin-left:242.25pt;margin-top:14.9pt;width:244.55pt;height:61.8pt;z-index:252060672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">
                <v:shape id="_x0000_s1072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3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aM/wwAAAN0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F9NX+H2TTxBZlcAAAD//wMAUEsBAi0AFAAGAAgAAAAhANvh9svuAAAAhQEAABMAAAAAAAAAAAAA&#10;AAAAAAAAAFtDb250ZW50X1R5cGVzXS54bWxQSwECLQAUAAYACAAAACEAWvQsW78AAAAVAQAACwAA&#10;AAAAAAAAAAAAAAAfAQAAX3JlbHMvLnJlbHNQSwECLQAUAAYACAAAACEAdHWjP8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74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jdNxQAAAN0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vhkLrnwjI+jFPwAAAP//AwBQSwECLQAUAAYACAAAACEA2+H2y+4AAACFAQAAEwAAAAAAAAAA&#10;AAAAAAAAAAAAW0NvbnRlbnRfVHlwZXNdLnhtbFBLAQItABQABgAIAAAAIQBa9CxbvwAAABUBAAAL&#10;AAAAAAAAAAAAAAAAAB8BAABfcmVscy8ucmVsc1BLAQItABQABgAIAAAAIQAF6jdN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75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LWwwAAAN0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F/NU/j7Jp4g818AAAD//wMAUEsBAi0AFAAGAAgAAAAhANvh9svuAAAAhQEAABMAAAAAAAAAAAAA&#10;AAAAAAAAAFtDb250ZW50X1R5cGVzXS54bWxQSwECLQAUAAYACAAAACEAWvQsW78AAAAVAQAACwAA&#10;AAAAAAAAAAAAAAAfAQAAX3JlbHMvLnJlbHNQSwECLQAUAAYACAAAACEAaqaS1s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6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a2WxQAAAN0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m9mwi/fyAh6dQMAAP//AwBQSwECLQAUAAYACAAAACEA2+H2y+4AAACFAQAAEwAAAAAAAAAA&#10;AAAAAAAAAAAAW0NvbnRlbnRfVHlwZXNdLnhtbFBLAQItABQABgAIAAAAIQBa9CxbvwAAABUBAAAL&#10;AAAAAAAAAAAAAAAAAB8BAABfcmVscy8ucmVsc1BLAQItABQABgAIAAAAIQB+Ra2W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7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078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5Z6wwAAAN0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nw1m8Ltm3iCzK4AAAD//wMAUEsBAi0AFAAGAAgAAAAhANvh9svuAAAAhQEAABMAAAAAAAAAAAAA&#10;AAAAAAAAAFtDb250ZW50X1R5cGVzXS54bWxQSwECLQAUAAYACAAAACEAWvQsW78AAAAVAQAACwAA&#10;AAAAAAAAAAAAAAAfAQAAX3JlbHMvLnJlbHNQSwECLQAUAAYACAAAACEA4duWes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079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80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773F7892" wp14:editId="5901684E">
                <wp:simplePos x="0" y="0"/>
                <wp:positionH relativeFrom="column">
                  <wp:posOffset>-438150</wp:posOffset>
                </wp:positionH>
                <wp:positionV relativeFrom="paragraph">
                  <wp:posOffset>160655</wp:posOffset>
                </wp:positionV>
                <wp:extent cx="3105785" cy="784975"/>
                <wp:effectExtent l="0" t="0" r="0" b="0"/>
                <wp:wrapNone/>
                <wp:docPr id="408" name="Group 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42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408" o:spid="_x0000_s1081" style="position:absolute;left:0;text-align:left;margin-left:-34.5pt;margin-top:12.65pt;width:244.55pt;height:61.8pt;z-index:252058624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">
                <v:shape id="_x0000_s1082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83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84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085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86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87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Y8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abqCvzPxCMj8BgAA//8DAFBLAQItABQABgAIAAAAIQDb4fbL7gAAAIUBAAATAAAAAAAAAAAA&#10;AAAAAAAAAABbQ29udGVudF9UeXBlc10ueG1sUEsBAi0AFAAGAAgAAAAhAFr0LFu/AAAAFQEAAAsA&#10;AAAAAAAAAAAAAAAAHwEAAF9yZWxzLy5yZWxzUEsBAi0AFAAGAAgAAAAhAAcjpjzEAAAA3AAAAA8A&#10;AAAAAAAAAAAAAAAABwIAAGRycy9kb3ducmV2LnhtbFBLBQYAAAAAAwADALcAAAD4AgAAAAA=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088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089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90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z1IwwAAAN0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F8tU7h+E0+Q238AAAD//wMAUEsBAi0AFAAGAAgAAAAhANvh9svuAAAAhQEAABMAAAAAAAAAAAAA&#10;AAAAAAAAAFtDb250ZW50X1R5cGVzXS54bWxQSwECLQAUAAYACAAAACEAWvQsW78AAAAVAQAACwAA&#10;AAAAAAAAAAAAAAAfAQAAX3JlbHMvLnJlbHNQSwECLQAUAAYACAAAACEAhKc9SM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44F6"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0CBC9AD0" wp14:editId="3A8BDE87">
                <wp:simplePos x="0" y="0"/>
                <wp:positionH relativeFrom="margin">
                  <wp:posOffset>3132455</wp:posOffset>
                </wp:positionH>
                <wp:positionV relativeFrom="paragraph">
                  <wp:posOffset>124156</wp:posOffset>
                </wp:positionV>
                <wp:extent cx="3121660" cy="1176655"/>
                <wp:effectExtent l="0" t="0" r="59690" b="42545"/>
                <wp:wrapNone/>
                <wp:docPr id="153" name="Group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154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FE44F6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BC9AD0" id="Group 153" o:spid="_x0000_s1091" style="position:absolute;left:0;text-align:left;margin-left:246.65pt;margin-top:9.8pt;width:245.8pt;height:92.65pt;z-index:251914240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">
                <v:roundrect id="AutoShape 29" o:spid="_x0000_s1092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">
                  <v:shadow on="t"/>
                </v:roundrect>
                <v:shape id="_x0000_s1093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" filled="f" stroked="f">
                  <v:textbox>
                    <w:txbxContent>
                      <w:p w:rsidR="00C3783D" w:rsidRPr="0076510A" w:rsidRDefault="00C3783D" w:rsidP="00FE44F6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094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" filled="f" stroked="f">
                  <v:textbox>
                    <w:txbxContent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E44F6">
        <w:rPr>
          <w:noProof/>
        </w:rPr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22E4A707" wp14:editId="38E8840C">
                <wp:simplePos x="0" y="0"/>
                <wp:positionH relativeFrom="margin">
                  <wp:posOffset>-395577</wp:posOffset>
                </wp:positionH>
                <wp:positionV relativeFrom="paragraph">
                  <wp:posOffset>104637</wp:posOffset>
                </wp:positionV>
                <wp:extent cx="3121991" cy="1176793"/>
                <wp:effectExtent l="0" t="0" r="59690" b="42545"/>
                <wp:wrapNone/>
                <wp:docPr id="157" name="Group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991" cy="1176793"/>
                          <a:chOff x="-47708" y="-10421"/>
                          <a:chExt cx="3122090" cy="2355826"/>
                        </a:xfrm>
                      </wpg:grpSpPr>
                      <wps:wsp>
                        <wps:cNvPr id="158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F73C09" w:rsidRDefault="00F73C09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FE44F6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E4A707" id="Group 157" o:spid="_x0000_s1095" style="position:absolute;left:0;text-align:left;margin-left:-31.15pt;margin-top:8.25pt;width:245.85pt;height:92.65pt;z-index:251910144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">
                <v:roundrect id="AutoShape 29" o:spid="_x0000_s1096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">
                  <v:shadow on="t"/>
                </v:roundrect>
                <v:shape id="_x0000_s1097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" filled="f" stroked="f">
                  <v:textbox>
                    <w:txbxContent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F73C09" w:rsidRDefault="00F73C09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098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/pAxAAAANw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/JngyzMygV7eAQAA//8DAFBLAQItABQABgAIAAAAIQDb4fbL7gAAAIUBAAATAAAAAAAAAAAA&#10;AAAAAAAAAABbQ29udGVudF9UeXBlc10ueG1sUEsBAi0AFAAGAAgAAAAhAFr0LFu/AAAAFQEAAAsA&#10;AAAAAAAAAAAAAAAAHwEAAF9yZWxzLy5yZWxzUEsBAi0AFAAGAAgAAAAhADGP+kD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FE44F6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FE44F6" w:rsidRDefault="00FE44F6" w:rsidP="00FE44F6">
      <w:pPr>
        <w:pStyle w:val="BodyTextIndent"/>
        <w:ind w:left="-720"/>
      </w:pPr>
    </w:p>
    <w:p w:rsidR="00FE44F6" w:rsidRDefault="00FE44F6" w:rsidP="00FE44F6">
      <w:pPr>
        <w:pStyle w:val="BodyTextIndent"/>
        <w:ind w:left="-720"/>
      </w:pPr>
    </w:p>
    <w:p w:rsidR="00FE44F6" w:rsidRDefault="00FE44F6" w:rsidP="00FE44F6">
      <w:pPr>
        <w:pStyle w:val="BodyTextIndent"/>
        <w:ind w:left="0"/>
        <w:rPr>
          <w:sz w:val="16"/>
          <w:szCs w:val="16"/>
        </w:rPr>
      </w:pPr>
    </w:p>
    <w:p w:rsidR="00FE44F6" w:rsidRPr="003F6B67" w:rsidRDefault="00FE44F6" w:rsidP="00FE44F6">
      <w:pPr>
        <w:pStyle w:val="BodyTextIndent"/>
        <w:ind w:left="0"/>
        <w:rPr>
          <w:sz w:val="18"/>
          <w:szCs w:val="18"/>
        </w:rPr>
      </w:pPr>
    </w:p>
    <w:p w:rsidR="00FE44F6" w:rsidRPr="00C22D12" w:rsidRDefault="00555E16" w:rsidP="00FE44F6">
      <w:pPr>
        <w:pStyle w:val="BodyTextIndent"/>
        <w:ind w:left="0"/>
        <w:rPr>
          <w:sz w:val="14"/>
          <w:szCs w:val="14"/>
        </w:rPr>
      </w:pPr>
      <w:r w:rsidRPr="0098584A"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5CA3C81" wp14:editId="7A7FF0E2">
                <wp:simplePos x="0" y="0"/>
                <wp:positionH relativeFrom="margin">
                  <wp:posOffset>2065350</wp:posOffset>
                </wp:positionH>
                <wp:positionV relativeFrom="paragraph">
                  <wp:posOffset>436245</wp:posOffset>
                </wp:positionV>
                <wp:extent cx="1752600" cy="295275"/>
                <wp:effectExtent l="0" t="0" r="0" b="9525"/>
                <wp:wrapNone/>
                <wp:docPr id="1146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E16" w:rsidRDefault="00555E16" w:rsidP="00555E16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2-7) ©</w:t>
                            </w:r>
                          </w:p>
                          <w:p w:rsidR="00555E16" w:rsidRDefault="00555E16" w:rsidP="00555E1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A3C81" id="_x0000_s1099" type="#_x0000_t202" style="position:absolute;margin-left:162.65pt;margin-top:34.35pt;width:138pt;height:23.25pt;z-index:25208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" filled="f" stroked="f">
                <v:textbox>
                  <w:txbxContent>
                    <w:p w:rsidR="00555E16" w:rsidRDefault="00555E16" w:rsidP="00555E16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2-7) ©</w:t>
                      </w:r>
                    </w:p>
                    <w:p w:rsidR="00555E16" w:rsidRDefault="00555E16" w:rsidP="00555E1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D57" w:rsidRPr="0098584A"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A5CBC63" wp14:editId="12B3F98F">
                <wp:simplePos x="0" y="0"/>
                <wp:positionH relativeFrom="page">
                  <wp:posOffset>6877050</wp:posOffset>
                </wp:positionH>
                <wp:positionV relativeFrom="paragraph">
                  <wp:posOffset>388620</wp:posOffset>
                </wp:positionV>
                <wp:extent cx="638175" cy="252095"/>
                <wp:effectExtent l="0" t="0" r="0" b="0"/>
                <wp:wrapNone/>
                <wp:docPr id="1145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6D57" w:rsidRDefault="00496D57" w:rsidP="00496D57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p.45</w:t>
                            </w:r>
                          </w:p>
                          <w:p w:rsidR="00496D57" w:rsidRDefault="00496D57" w:rsidP="00496D57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CBC63" id="_x0000_s1100" type="#_x0000_t202" style="position:absolute;margin-left:541.5pt;margin-top:30.6pt;width:50.25pt;height:19.85pt;z-index:2520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" filled="f" stroked="f">
                <v:textbox>
                  <w:txbxContent>
                    <w:p w:rsidR="00496D57" w:rsidRDefault="00496D57" w:rsidP="00496D57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p.4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5</w:t>
                      </w:r>
                    </w:p>
                    <w:p w:rsidR="00496D57" w:rsidRDefault="00496D57" w:rsidP="00496D57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01371" w:rsidRPr="003F6B67">
        <w:rPr>
          <w:sz w:val="18"/>
          <w:szCs w:val="18"/>
        </w:rPr>
        <w:br/>
      </w:r>
    </w:p>
    <w:p w:rsidR="00C3783D" w:rsidRDefault="003D5F69" w:rsidP="00C3783D">
      <w:pPr>
        <w:pStyle w:val="List"/>
        <w:numPr>
          <w:ilvl w:val="0"/>
          <w:numId w:val="2"/>
        </w:numPr>
        <w:tabs>
          <w:tab w:val="clear" w:pos="360"/>
        </w:tabs>
        <w:ind w:left="-720" w:right="-1530"/>
      </w:pPr>
      <w:r>
        <w:rPr>
          <w:noProof/>
        </w:rPr>
        <w:drawing>
          <wp:anchor distT="0" distB="0" distL="114300" distR="114300" simplePos="0" relativeHeight="252040192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247650</wp:posOffset>
            </wp:positionV>
            <wp:extent cx="3531870" cy="1739265"/>
            <wp:effectExtent l="0" t="0" r="0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428" cy="17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83D" w:rsidRPr="0076510A">
        <w:rPr>
          <w:rFonts w:asciiTheme="majorHAnsi" w:hAnsiTheme="majorHAnsi"/>
        </w:rPr>
        <w:t xml:space="preserve">Find the parameters of each </w:t>
      </w:r>
      <w:r w:rsidR="00843CBE">
        <w:rPr>
          <w:rFonts w:asciiTheme="majorHAnsi" w:hAnsiTheme="majorHAnsi"/>
          <w:b/>
          <w:sz w:val="18"/>
          <w:szCs w:val="18"/>
        </w:rPr>
        <w:t>SECANT</w:t>
      </w:r>
      <w:r w:rsidR="00C3783D" w:rsidRPr="006E5F4D">
        <w:rPr>
          <w:rFonts w:asciiTheme="majorHAnsi" w:hAnsiTheme="majorHAnsi"/>
          <w:b/>
          <w:sz w:val="18"/>
          <w:szCs w:val="18"/>
        </w:rPr>
        <w:t>/</w:t>
      </w:r>
      <w:r w:rsidR="00843CBE">
        <w:rPr>
          <w:rFonts w:asciiTheme="majorHAnsi" w:hAnsiTheme="majorHAnsi"/>
          <w:b/>
          <w:sz w:val="18"/>
          <w:szCs w:val="18"/>
        </w:rPr>
        <w:t>COSECANT</w:t>
      </w:r>
      <w:r w:rsidR="00C3783D">
        <w:rPr>
          <w:rFonts w:asciiTheme="majorHAnsi" w:hAnsiTheme="majorHAnsi"/>
        </w:rPr>
        <w:t xml:space="preserve"> graph</w:t>
      </w:r>
      <w:r w:rsidR="00C3783D" w:rsidRPr="0076510A">
        <w:rPr>
          <w:rFonts w:asciiTheme="majorHAnsi" w:hAnsiTheme="majorHAnsi"/>
        </w:rPr>
        <w:t xml:space="preserve"> and </w:t>
      </w:r>
      <w:r w:rsidR="00C3783D">
        <w:rPr>
          <w:rFonts w:asciiTheme="majorHAnsi" w:hAnsiTheme="majorHAnsi"/>
        </w:rPr>
        <w:t xml:space="preserve">determine </w:t>
      </w:r>
      <w:r w:rsidR="00C3783D" w:rsidRPr="0076510A">
        <w:rPr>
          <w:rFonts w:asciiTheme="majorHAnsi" w:hAnsiTheme="majorHAnsi"/>
        </w:rPr>
        <w:t>a possible equation</w:t>
      </w:r>
      <w:r w:rsidR="00C3783D">
        <w:t>.</w:t>
      </w:r>
    </w:p>
    <w:p w:rsidR="00C3783D" w:rsidRPr="0076510A" w:rsidRDefault="00BF5ACD" w:rsidP="00C3783D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D0BDE4B" wp14:editId="1B5BA1D0">
                <wp:simplePos x="0" y="0"/>
                <wp:positionH relativeFrom="column">
                  <wp:posOffset>2926080</wp:posOffset>
                </wp:positionH>
                <wp:positionV relativeFrom="paragraph">
                  <wp:posOffset>86360</wp:posOffset>
                </wp:positionV>
                <wp:extent cx="0" cy="9177655"/>
                <wp:effectExtent l="0" t="0" r="19050" b="2349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776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BB6BD" id="Straight Connector 29" o:spid="_x0000_s1026" style="position:absolute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4pt,6.8pt" to="230.4pt,7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" strokecolor="black [3213]"/>
            </w:pict>
          </mc:Fallback>
        </mc:AlternateContent>
      </w:r>
      <w:r w:rsidR="00365AF3">
        <w:rPr>
          <w:noProof/>
        </w:rPr>
        <w:drawing>
          <wp:anchor distT="0" distB="0" distL="114300" distR="114300" simplePos="0" relativeHeight="252041216" behindDoc="1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51435</wp:posOffset>
            </wp:positionV>
            <wp:extent cx="3400000" cy="1771429"/>
            <wp:effectExtent l="0" t="0" r="0" b="63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000" cy="1771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83D" w:rsidRPr="0076510A">
        <w:rPr>
          <w:rFonts w:asciiTheme="majorHAnsi" w:hAnsiTheme="majorHAnsi"/>
          <w:noProof/>
        </w:rPr>
        <w:t xml:space="preserve"> </w:t>
      </w:r>
      <w:r w:rsidR="00C3783D" w:rsidRPr="0076510A">
        <w:rPr>
          <w:rFonts w:asciiTheme="majorHAnsi" w:hAnsiTheme="majorHAnsi"/>
        </w:rPr>
        <w:t>a.</w:t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  <w:t xml:space="preserve">        </w:t>
      </w:r>
      <w:r w:rsidR="00C3783D">
        <w:rPr>
          <w:rFonts w:asciiTheme="majorHAnsi" w:hAnsiTheme="majorHAnsi"/>
        </w:rPr>
        <w:t xml:space="preserve">     </w:t>
      </w:r>
      <w:r w:rsidR="00C3783D" w:rsidRPr="0076510A">
        <w:rPr>
          <w:rFonts w:asciiTheme="majorHAnsi" w:hAnsiTheme="majorHAnsi"/>
        </w:rPr>
        <w:t xml:space="preserve">b. </w:t>
      </w: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F73C09" w:rsidP="00C3783D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64768" behindDoc="0" locked="0" layoutInCell="1" allowOverlap="1" wp14:anchorId="773F7892" wp14:editId="5901684E">
                <wp:simplePos x="0" y="0"/>
                <wp:positionH relativeFrom="column">
                  <wp:posOffset>3076575</wp:posOffset>
                </wp:positionH>
                <wp:positionV relativeFrom="paragraph">
                  <wp:posOffset>203200</wp:posOffset>
                </wp:positionV>
                <wp:extent cx="3105785" cy="784860"/>
                <wp:effectExtent l="0" t="0" r="0" b="0"/>
                <wp:wrapNone/>
                <wp:docPr id="1045" name="Group 1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04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45" o:spid="_x0000_s1101" style="position:absolute;left:0;text-align:left;margin-left:242.25pt;margin-top:16pt;width:244.55pt;height:61.8pt;z-index:252064768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">
                <v:shape id="_x0000_s1102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uMEwwAAAN0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K/WKfx/E0+Q2z8AAAD//wMAUEsBAi0AFAAGAAgAAAAhANvh9svuAAAAhQEAABMAAAAAAAAAAAAA&#10;AAAAAAAAAFtDb250ZW50X1R5cGVzXS54bWxQSwECLQAUAAYACAAAACEAWvQsW78AAAAVAQAACwAA&#10;AAAAAAAAAAAAAAAfAQAAX3JlbHMvLnJlbHNQSwECLQAUAAYACAAAACEAxubjBM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03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04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dLtxQAAAN0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vpkIrnwjI+jlPwAAAP//AwBQSwECLQAUAAYACAAAACEA2+H2y+4AAACFAQAAEwAAAAAAAAAA&#10;AAAAAAAAAAAAW0NvbnRlbnRfVHlwZXNdLnhtbFBLAQItABQABgAIAAAAIQBa9CxbvwAAABUBAAAL&#10;AAAAAAAAAAAAAAAAAB8BAABfcmVscy8ucmVsc1BLAQItABQABgAIAAAAIQDYNdLt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05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Xd2wwAAAN0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F8tUvj7Jp4g818AAAD//wMAUEsBAi0AFAAGAAgAAAAhANvh9svuAAAAhQEAABMAAAAAAAAAAAAA&#10;AAAAAAAAAFtDb250ZW50X1R5cGVzXS54bWxQSwECLQAUAAYACAAAACEAWvQsW78AAAAVAQAACwAA&#10;AAAAAAAAAAAAAAAfAQAAX3JlbHMvLnJlbHNQSwECLQAUAAYACAAAACEAt3l3ds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06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kg2xQAAAN0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fDMWfvlGRtDzGwAAAP//AwBQSwECLQAUAAYACAAAACEA2+H2y+4AAACFAQAAEwAAAAAAAAAA&#10;AAAAAAAAAAAAW0NvbnRlbnRfVHlwZXNdLnhtbFBLAQItABQABgAIAAAAIQBa9CxbvwAAABUBAAAL&#10;AAAAAAAAAAAAAAAAAB8BAABfcmVscy8ucmVsc1BLAQItABQABgAIAAAAIQCjmkg2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07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08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09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BwgAAAN0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Woygvs38QS5uAEAAP//AwBQSwECLQAUAAYACAAAACEA2+H2y+4AAACFAQAAEwAAAAAAAAAAAAAA&#10;AAAAAAAAW0NvbnRlbnRfVHlwZXNdLnhtbFBLAQItABQABgAIAAAAIQBa9CxbvwAAABUBAAALAAAA&#10;AAAAAAAAAAAAAB8BAABfcmVscy8ucmVsc1BLAQItABQABgAIAAAAIQBTSNZB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10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U41wwAAAN0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F+lK7h+E0+Q238AAAD//wMAUEsBAi0AFAAGAAgAAAAhANvh9svuAAAAhQEAABMAAAAAAAAAAAAA&#10;AAAAAAAAAFtDb250ZW50X1R5cGVzXS54bWxQSwECLQAUAAYACAAAACEAWvQsW78AAAAVAQAACwAA&#10;AAAAAAAAAAAAAAAfAQAAX3JlbHMvLnJlbHNQSwECLQAUAAYACAAAACEA3KFONc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62720" behindDoc="0" locked="0" layoutInCell="1" allowOverlap="1" wp14:anchorId="773F7892" wp14:editId="5901684E">
                <wp:simplePos x="0" y="0"/>
                <wp:positionH relativeFrom="column">
                  <wp:posOffset>-447675</wp:posOffset>
                </wp:positionH>
                <wp:positionV relativeFrom="paragraph">
                  <wp:posOffset>203200</wp:posOffset>
                </wp:positionV>
                <wp:extent cx="3105785" cy="784975"/>
                <wp:effectExtent l="0" t="0" r="0" b="0"/>
                <wp:wrapNone/>
                <wp:docPr id="1035" name="Group 1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03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73C09" w:rsidRDefault="00F73C09" w:rsidP="00F73C09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3C09" w:rsidRPr="00FE44F6" w:rsidRDefault="00F73C09" w:rsidP="00F73C09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35" o:spid="_x0000_s1111" style="position:absolute;left:0;text-align:left;margin-left:-35.25pt;margin-top:16pt;width:244.55pt;height:61.8pt;z-index:252062720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">
                <v:shape id="_x0000_s1112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JB5wgAAAN0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Wo0hfs38QS5uAEAAP//AwBQSwECLQAUAAYACAAAACEA2+H2y+4AAACFAQAAEwAAAAAAAAAAAAAA&#10;AAAAAAAAW0NvbnRlbnRfVHlwZXNdLnhtbFBLAQItABQABgAIAAAAIQBa9CxbvwAAABUBAAALAAAA&#10;AAAAAAAAAAAAAB8BAABfcmVscy8ucmVsc1BLAQItABQABgAIAAAAIQCe4JB5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13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XiwgAAAN0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fDV+h/9v4glydgcAAP//AwBQSwECLQAUAAYACAAAACEA2+H2y+4AAACFAQAAEwAAAAAAAAAAAAAA&#10;AAAAAAAAW0NvbnRlbnRfVHlwZXNdLnhtbFBLAQItABQABgAIAAAAIQBa9CxbvwAAABUBAAALAAAA&#10;AAAAAAAAAAAAAB8BAABfcmVscy8ucmVsc1BLAQItABQABgAIAAAAIQDxrDXi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14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6GQxQAAAN0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m9mgivfyAh6dQMAAP//AwBQSwECLQAUAAYACAAAACEA2+H2y+4AAACFAQAAEwAAAAAAAAAA&#10;AAAAAAAAAAAAW0NvbnRlbnRfVHlwZXNdLnhtbFBLAQItABQABgAIAAAAIQBa9CxbvwAAABUBAAAL&#10;AAAAAAAAAAAAAAAAAB8BAABfcmVscy8ucmVsc1BLAQItABQABgAIAAAAIQCAM6GQ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15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16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97rxQAAAN0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vpkIv3wjI+jlPwAAAP//AwBQSwECLQAUAAYACAAAACEA2+H2y+4AAACFAQAAEwAAAAAAAAAA&#10;AAAAAAAAAAAAW0NvbnRlbnRfVHlwZXNdLnhtbFBLAQItABQABgAIAAAAIQBa9CxbvwAAABUBAAAL&#10;AAAAAAAAAAAAAAAAAB8BAABfcmVscy8ucmVsc1BLAQItABQABgAIAAAAIQAmQ97rxQAAAN0AAAAP&#10;AAAAAAAAAAAAAAAAAAcCAABkcnMvZG93bnJldi54bWxQSwUGAAAAAAMAAwC3AAAA+Q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17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" filled="f" stroked="f">
                  <v:textbox>
                    <w:txbxContent>
                      <w:p w:rsidR="00F73C09" w:rsidRPr="00F73C09" w:rsidRDefault="00F73C09" w:rsidP="00F73C09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18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eUHwwAAAN0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F+lS7h+E0+Q238AAAD//wMAUEsBAi0AFAAGAAgAAAAhANvh9svuAAAAhQEAABMAAAAAAAAAAAAA&#10;AAAAAAAAAFtDb250ZW50X1R5cGVzXS54bWxQSwECLQAUAAYACAAAACEAWvQsW78AAAAVAQAACwAA&#10;AAAAAAAAAAAAAAAfAQAAX3JlbHMvLnJlbHNQSwECLQAUAAYACAAAACEAud3lB8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19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20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" filled="f" stroked="f">
                  <v:textbox>
                    <w:txbxContent>
                      <w:p w:rsidR="00F73C09" w:rsidRPr="00FE44F6" w:rsidRDefault="00F73C09" w:rsidP="00F73C09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783D"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09472" behindDoc="0" locked="0" layoutInCell="1" allowOverlap="1" wp14:anchorId="3B511339" wp14:editId="305B4D58">
                <wp:simplePos x="0" y="0"/>
                <wp:positionH relativeFrom="margin">
                  <wp:posOffset>3132455</wp:posOffset>
                </wp:positionH>
                <wp:positionV relativeFrom="paragraph">
                  <wp:posOffset>112868</wp:posOffset>
                </wp:positionV>
                <wp:extent cx="3121660" cy="1176655"/>
                <wp:effectExtent l="0" t="0" r="59690" b="4254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31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365AF3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511339" id="Group 30" o:spid="_x0000_s1121" style="position:absolute;left:0;text-align:left;margin-left:246.65pt;margin-top:8.9pt;width:245.8pt;height:92.65pt;z-index:252009472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">
                <v:roundrect id="AutoShape 29" o:spid="_x0000_s1122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">
                  <v:shadow on="t"/>
                </v:roundrect>
                <v:shape id="_x0000_s1123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24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365AF3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783D">
        <w:rPr>
          <w:noProof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39B3086E" wp14:editId="2457272C">
                <wp:simplePos x="0" y="0"/>
                <wp:positionH relativeFrom="margin">
                  <wp:posOffset>-395577</wp:posOffset>
                </wp:positionH>
                <wp:positionV relativeFrom="paragraph">
                  <wp:posOffset>104637</wp:posOffset>
                </wp:positionV>
                <wp:extent cx="3121991" cy="1176793"/>
                <wp:effectExtent l="0" t="0" r="59690" b="4254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991" cy="1176793"/>
                          <a:chOff x="-47708" y="-10421"/>
                          <a:chExt cx="3122090" cy="2355826"/>
                        </a:xfrm>
                      </wpg:grpSpPr>
                      <wps:wsp>
                        <wps:cNvPr id="43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897943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3086E" id="Group 39" o:spid="_x0000_s1125" style="position:absolute;left:0;text-align:left;margin-left:-31.15pt;margin-top:8.25pt;width:245.85pt;height:92.65pt;z-index:252002304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">
                <v:roundrect id="AutoShape 29" o:spid="_x0000_s1126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">
                  <v:shadow on="t"/>
                </v:roundrect>
                <v:shape id="_x0000_s1127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28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897943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3783D" w:rsidRDefault="00C3783D" w:rsidP="00C3783D">
      <w:pPr>
        <w:pStyle w:val="BodyTextIndent"/>
        <w:ind w:left="-720"/>
      </w:pPr>
    </w:p>
    <w:p w:rsidR="00C3783D" w:rsidRDefault="00C3783D" w:rsidP="00C3783D">
      <w:pPr>
        <w:pStyle w:val="BodyTextIndent"/>
        <w:ind w:left="-720"/>
      </w:pPr>
    </w:p>
    <w:p w:rsidR="00C3783D" w:rsidRDefault="00C3783D" w:rsidP="00C3783D">
      <w:pPr>
        <w:pStyle w:val="BodyTextIndent"/>
        <w:ind w:left="0"/>
        <w:rPr>
          <w:sz w:val="16"/>
          <w:szCs w:val="16"/>
        </w:rPr>
      </w:pPr>
    </w:p>
    <w:p w:rsidR="00C3783D" w:rsidRPr="003F6B67" w:rsidRDefault="00C3783D" w:rsidP="00C3783D">
      <w:pPr>
        <w:pStyle w:val="BodyTextIndent"/>
        <w:ind w:left="0"/>
        <w:rPr>
          <w:sz w:val="14"/>
          <w:szCs w:val="14"/>
        </w:rPr>
      </w:pPr>
    </w:p>
    <w:p w:rsidR="00C3783D" w:rsidRPr="003F6B67" w:rsidRDefault="00C3783D" w:rsidP="00C3783D">
      <w:pPr>
        <w:pStyle w:val="BodyTextIndent"/>
        <w:ind w:left="0"/>
        <w:rPr>
          <w:sz w:val="14"/>
          <w:szCs w:val="14"/>
        </w:rPr>
      </w:pPr>
    </w:p>
    <w:p w:rsidR="00C3783D" w:rsidRPr="00FE44F6" w:rsidRDefault="00903D7C" w:rsidP="00C3783D">
      <w:pPr>
        <w:pStyle w:val="BodyTextIndent"/>
        <w:ind w:left="0"/>
        <w:rPr>
          <w:sz w:val="10"/>
          <w:szCs w:val="1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B7C3450" wp14:editId="36EF8926">
                <wp:simplePos x="0" y="0"/>
                <wp:positionH relativeFrom="column">
                  <wp:posOffset>2803525</wp:posOffset>
                </wp:positionH>
                <wp:positionV relativeFrom="paragraph">
                  <wp:posOffset>15875</wp:posOffset>
                </wp:positionV>
                <wp:extent cx="254635" cy="194310"/>
                <wp:effectExtent l="0" t="0" r="12065" b="15240"/>
                <wp:wrapNone/>
                <wp:docPr id="969" name="Rectangle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94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AB7FA" id="Rectangle 969" o:spid="_x0000_s1026" style="position:absolute;margin-left:220.75pt;margin-top:1.25pt;width:20.05pt;height:15.3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" fillcolor="white [3212]" strokecolor="white [3212]" strokeweight="2pt"/>
            </w:pict>
          </mc:Fallback>
        </mc:AlternateContent>
      </w:r>
      <w:r w:rsidR="00DA14DB">
        <w:rPr>
          <w:noProof/>
        </w:rPr>
        <w:drawing>
          <wp:anchor distT="0" distB="0" distL="114300" distR="114300" simplePos="0" relativeHeight="252043264" behindDoc="1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247650</wp:posOffset>
            </wp:positionV>
            <wp:extent cx="3486150" cy="1676400"/>
            <wp:effectExtent l="0" t="0" r="0" b="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83D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E6D5777" wp14:editId="63C12FD8">
                <wp:simplePos x="0" y="0"/>
                <wp:positionH relativeFrom="column">
                  <wp:posOffset>-635635</wp:posOffset>
                </wp:positionH>
                <wp:positionV relativeFrom="paragraph">
                  <wp:posOffset>111760</wp:posOffset>
                </wp:positionV>
                <wp:extent cx="7027545" cy="0"/>
                <wp:effectExtent l="0" t="0" r="20955" b="19050"/>
                <wp:wrapNone/>
                <wp:docPr id="970" name="Straight Connector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75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72EBC" id="Straight Connector 970" o:spid="_x0000_s1026" style="position:absolute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05pt,8.8pt" to="503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" strokecolor="black [3213]"/>
            </w:pict>
          </mc:Fallback>
        </mc:AlternateContent>
      </w:r>
      <w:r w:rsidR="00C3783D" w:rsidRPr="00FE44F6">
        <w:rPr>
          <w:sz w:val="10"/>
          <w:szCs w:val="10"/>
        </w:rPr>
        <w:t xml:space="preserve"> </w:t>
      </w:r>
    </w:p>
    <w:p w:rsidR="00C3783D" w:rsidRPr="0076510A" w:rsidRDefault="00DA14DB" w:rsidP="00C3783D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2044288" behindDoc="1" locked="0" layoutInCell="1" allowOverlap="1">
            <wp:simplePos x="0" y="0"/>
            <wp:positionH relativeFrom="column">
              <wp:posOffset>3074670</wp:posOffset>
            </wp:positionH>
            <wp:positionV relativeFrom="paragraph">
              <wp:posOffset>79375</wp:posOffset>
            </wp:positionV>
            <wp:extent cx="3352381" cy="1752381"/>
            <wp:effectExtent l="0" t="0" r="635" b="635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381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83D" w:rsidRPr="0076510A">
        <w:rPr>
          <w:rFonts w:asciiTheme="majorHAnsi" w:hAnsiTheme="majorHAnsi"/>
          <w:noProof/>
        </w:rPr>
        <w:t xml:space="preserve"> </w:t>
      </w:r>
      <w:r w:rsidR="00C3783D">
        <w:rPr>
          <w:rFonts w:asciiTheme="majorHAnsi" w:hAnsiTheme="majorHAnsi"/>
        </w:rPr>
        <w:t>c</w:t>
      </w:r>
      <w:r w:rsidR="00C3783D" w:rsidRPr="0076510A">
        <w:rPr>
          <w:rFonts w:asciiTheme="majorHAnsi" w:hAnsiTheme="majorHAnsi"/>
        </w:rPr>
        <w:t>.</w:t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  <w:t xml:space="preserve">        </w:t>
      </w:r>
      <w:r w:rsidR="00C3783D">
        <w:rPr>
          <w:rFonts w:asciiTheme="majorHAnsi" w:hAnsiTheme="majorHAnsi"/>
        </w:rPr>
        <w:t xml:space="preserve">      d</w:t>
      </w:r>
      <w:r w:rsidR="00C3783D" w:rsidRPr="0076510A">
        <w:rPr>
          <w:rFonts w:asciiTheme="majorHAnsi" w:hAnsiTheme="majorHAnsi"/>
        </w:rPr>
        <w:t xml:space="preserve">. </w:t>
      </w: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3E20FB" w:rsidP="00C3783D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68864" behindDoc="0" locked="0" layoutInCell="1" allowOverlap="1" wp14:anchorId="773F7892" wp14:editId="5901684E">
                <wp:simplePos x="0" y="0"/>
                <wp:positionH relativeFrom="column">
                  <wp:posOffset>3086735</wp:posOffset>
                </wp:positionH>
                <wp:positionV relativeFrom="paragraph">
                  <wp:posOffset>224155</wp:posOffset>
                </wp:positionV>
                <wp:extent cx="3105785" cy="784860"/>
                <wp:effectExtent l="0" t="0" r="0" b="0"/>
                <wp:wrapNone/>
                <wp:docPr id="1065" name="Group 1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06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65" o:spid="_x0000_s1129" style="position:absolute;left:0;text-align:left;margin-left:243.05pt;margin-top:17.65pt;width:244.55pt;height:61.8pt;z-index:252068864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">
                <v:shape id="_x0000_s1130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31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32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I6NxQAAAN0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fDMTXPlGRtDLOwAAAP//AwBQSwECLQAUAAYACAAAACEA2+H2y+4AAACFAQAAEwAAAAAAAAAA&#10;AAAAAAAAAAAAW0NvbnRlbnRfVHlwZXNdLnhtbFBLAQItABQABgAIAAAAIQBa9CxbvwAAABUBAAAL&#10;AAAAAAAAAAAAAAAAAB8BAABfcmVscy8ucmVsc1BLAQItABQABgAIAAAAIQCTgI6N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33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34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35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36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S+6wwAAAN0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F+9TuH2TTxBZlcAAAD//wMAUEsBAi0AFAAGAAgAAAAhANvh9svuAAAAhQEAABMAAAAAAAAAAAAA&#10;AAAAAAAAAFtDb250ZW50X1R5cGVzXS54bWxQSwECLQAUAAYACAAAACEAWvQsW78AAAAVAQAACwAA&#10;AAAAAAAAAAAAAAAfAQAAX3JlbHMvLnJlbHNQSwECLQAUAAYACAAAACEAd7Evus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37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YohwgAAAN0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fPU+hv9v4glydgcAAP//AwBQSwECLQAUAAYACAAAACEA2+H2y+4AAACFAQAAEwAAAAAAAAAAAAAA&#10;AAAAAAAAW0NvbnRlbnRfVHlwZXNdLnhtbFBLAQItABQABgAIAAAAIQBa9CxbvwAAABUBAAALAAAA&#10;AAAAAAAAAAAAAB8BAABfcmVscy8ucmVsc1BLAQItABQABgAIAAAAIQAY/Yoh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38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66816" behindDoc="0" locked="0" layoutInCell="1" allowOverlap="1" wp14:anchorId="773F7892" wp14:editId="5901684E">
                <wp:simplePos x="0" y="0"/>
                <wp:positionH relativeFrom="column">
                  <wp:posOffset>-447675</wp:posOffset>
                </wp:positionH>
                <wp:positionV relativeFrom="paragraph">
                  <wp:posOffset>195580</wp:posOffset>
                </wp:positionV>
                <wp:extent cx="3105785" cy="784975"/>
                <wp:effectExtent l="0" t="0" r="0" b="0"/>
                <wp:wrapNone/>
                <wp:docPr id="1055" name="Group 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05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55" o:spid="_x0000_s1139" style="position:absolute;left:0;text-align:left;margin-left:-35.25pt;margin-top:15.4pt;width:244.55pt;height:61.8pt;z-index:252066816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">
                <v:shape id="_x0000_s1140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41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42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QwxQAAAN0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fDMWXPlGRtDzGwAAAP//AwBQSwECLQAUAAYACAAAACEA2+H2y+4AAACFAQAAEwAAAAAAAAAA&#10;AAAAAAAAAAAAW0NvbnRlbnRfVHlwZXNdLnhtbFBLAQItABQABgAIAAAAIQBa9CxbvwAAABUBAAAL&#10;AAAAAAAAAAAAAAAAAB8BAABfcmVscy8ucmVsc1BLAQItABQABgAIAAAAIQBd7EQw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43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44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oKLxQAAAN0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fDMTfvlGRtDLOwAAAP//AwBQSwECLQAUAAYACAAAACEA2+H2y+4AAACFAQAAEwAAAAAAAAAA&#10;AAAAAAAAAAAAW0NvbnRlbnRfVHlwZXNdLnhtbFBLAQItABQABgAIAAAAIQBa9CxbvwAAABUBAAAL&#10;AAAAAAAAAAAAAAAAAB8BAABfcmVscy8ucmVsc1BLAQItABQABgAIAAAAIQBt9oKL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45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46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47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Bz8wgAAAN0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Wo6gvs38QS5uAEAAP//AwBQSwECLQAUAAYACAAAACEA2+H2y+4AAACFAQAAEwAAAAAAAAAAAAAA&#10;AAAAAAAAW0NvbnRlbnRfVHlwZXNdLnhtbFBLAQItABQABgAIAAAAIQBa9CxbvwAAABUBAAALAAAA&#10;AAAAAAAAAAAAAB8BAABfcmVscy8ucmVsc1BLAQItABQABgAIAAAAIQCdJBz8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48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YSIwwAAAN0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K/SNfx/E0+Q2z8AAAD//wMAUEsBAi0AFAAGAAgAAAAhANvh9svuAAAAhQEAABMAAAAAAAAAAAAA&#10;AAAAAAAAAFtDb250ZW50X1R5cGVzXS54bWxQSwECLQAUAAYACAAAACEAWvQsW78AAAAVAQAACwAA&#10;AAAAAAAAAAAAAAAfAQAAX3JlbHMvLnJlbHNQSwECLQAUAAYACAAAACEAEs2EiM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783D"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181F466B" wp14:editId="02DD2DF3">
                <wp:simplePos x="0" y="0"/>
                <wp:positionH relativeFrom="margin">
                  <wp:posOffset>3132455</wp:posOffset>
                </wp:positionH>
                <wp:positionV relativeFrom="paragraph">
                  <wp:posOffset>124156</wp:posOffset>
                </wp:positionV>
                <wp:extent cx="3121660" cy="1176655"/>
                <wp:effectExtent l="0" t="0" r="59690" b="42545"/>
                <wp:wrapNone/>
                <wp:docPr id="971" name="Group 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972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A635A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1F466B" id="Group 971" o:spid="_x0000_s1149" style="position:absolute;left:0;text-align:left;margin-left:246.65pt;margin-top:9.8pt;width:245.8pt;height:92.65pt;z-index:252015616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">
                <v:roundrect id="AutoShape 29" o:spid="_x0000_s1150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">
                  <v:shadow on="t"/>
                </v:roundrect>
                <v:shape id="_x0000_s1151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52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zOt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i7cp3M/EIyDTGwAAAP//AwBQSwECLQAUAAYACAAAACEA2+H2y+4AAACFAQAAEwAAAAAAAAAA&#10;AAAAAAAAAAAAW0NvbnRlbnRfVHlwZXNdLnhtbFBLAQItABQABgAIAAAAIQBa9CxbvwAAABUBAAAL&#10;AAAAAAAAAAAAAAAAAB8BAABfcmVscy8ucmVsc1BLAQItABQABgAIAAAAIQD9czOtxQAAANwAAAAP&#10;AAAAAAAAAAAAAAAAAAcCAABkcnMvZG93bnJldi54bWxQSwUGAAAAAAMAAwC3AAAA+QIAAAAA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A635A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783D">
        <w:rPr>
          <w:noProof/>
        </w:rPr>
        <mc:AlternateContent>
          <mc:Choice Requires="wpg">
            <w:drawing>
              <wp:anchor distT="0" distB="0" distL="114300" distR="114300" simplePos="0" relativeHeight="252012544" behindDoc="0" locked="0" layoutInCell="1" allowOverlap="1" wp14:anchorId="7A3863CB" wp14:editId="60595C81">
                <wp:simplePos x="0" y="0"/>
                <wp:positionH relativeFrom="margin">
                  <wp:posOffset>-395577</wp:posOffset>
                </wp:positionH>
                <wp:positionV relativeFrom="paragraph">
                  <wp:posOffset>104637</wp:posOffset>
                </wp:positionV>
                <wp:extent cx="3121991" cy="1176793"/>
                <wp:effectExtent l="0" t="0" r="59690" b="42545"/>
                <wp:wrapNone/>
                <wp:docPr id="975" name="Group 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991" cy="1176793"/>
                          <a:chOff x="-47708" y="-10421"/>
                          <a:chExt cx="3122090" cy="2355826"/>
                        </a:xfrm>
                      </wpg:grpSpPr>
                      <wps:wsp>
                        <wps:cNvPr id="976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A635A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3863CB" id="Group 975" o:spid="_x0000_s1153" style="position:absolute;left:0;text-align:left;margin-left:-31.15pt;margin-top:8.25pt;width:245.85pt;height:92.65pt;z-index:252012544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">
                <v:roundrect id="AutoShape 29" o:spid="_x0000_s1154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">
                  <v:shadow on="t"/>
                </v:roundrect>
                <v:shape id="_x0000_s1155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56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A635A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3783D" w:rsidRDefault="00C3783D" w:rsidP="00C3783D">
      <w:pPr>
        <w:pStyle w:val="BodyTextIndent"/>
        <w:ind w:left="-720"/>
      </w:pPr>
    </w:p>
    <w:p w:rsidR="00C3783D" w:rsidRDefault="00C3783D" w:rsidP="00C3783D">
      <w:pPr>
        <w:pStyle w:val="BodyTextIndent"/>
        <w:ind w:left="-720"/>
      </w:pPr>
    </w:p>
    <w:p w:rsidR="00C3783D" w:rsidRDefault="00C3783D" w:rsidP="00C3783D">
      <w:pPr>
        <w:pStyle w:val="BodyTextIndent"/>
        <w:ind w:left="0"/>
        <w:rPr>
          <w:sz w:val="16"/>
          <w:szCs w:val="16"/>
        </w:rPr>
      </w:pPr>
    </w:p>
    <w:p w:rsidR="00C3783D" w:rsidRPr="003F6B67" w:rsidRDefault="00C3783D" w:rsidP="00C3783D">
      <w:pPr>
        <w:pStyle w:val="BodyTextIndent"/>
        <w:ind w:left="0"/>
        <w:rPr>
          <w:sz w:val="18"/>
          <w:szCs w:val="18"/>
        </w:rPr>
      </w:pPr>
    </w:p>
    <w:p w:rsidR="00C3783D" w:rsidRPr="00C22D12" w:rsidRDefault="00C3783D" w:rsidP="00C3783D">
      <w:pPr>
        <w:pStyle w:val="BodyTextIndent"/>
        <w:ind w:left="0"/>
        <w:rPr>
          <w:sz w:val="14"/>
          <w:szCs w:val="14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EBF4439" wp14:editId="3AA93252">
                <wp:simplePos x="0" y="0"/>
                <wp:positionH relativeFrom="column">
                  <wp:posOffset>2800350</wp:posOffset>
                </wp:positionH>
                <wp:positionV relativeFrom="paragraph">
                  <wp:posOffset>235585</wp:posOffset>
                </wp:positionV>
                <wp:extent cx="254782" cy="194694"/>
                <wp:effectExtent l="0" t="0" r="12065" b="15240"/>
                <wp:wrapNone/>
                <wp:docPr id="406" name="Rectangle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82" cy="1946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D0792" id="Rectangle 406" o:spid="_x0000_s1026" style="position:absolute;margin-left:220.5pt;margin-top:18.55pt;width:20.05pt;height:15.3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" fillcolor="white [3212]" strokecolor="white [3212]" strokeweight="2pt"/>
            </w:pict>
          </mc:Fallback>
        </mc:AlternateContent>
      </w:r>
      <w:r w:rsidRPr="003F6B67">
        <w:rPr>
          <w:sz w:val="18"/>
          <w:szCs w:val="18"/>
        </w:rPr>
        <w:br/>
      </w:r>
    </w:p>
    <w:p w:rsidR="00C3783D" w:rsidRPr="0076510A" w:rsidRDefault="00903D7C" w:rsidP="00C3783D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2045312" behindDoc="1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48895</wp:posOffset>
            </wp:positionV>
            <wp:extent cx="3342640" cy="1761490"/>
            <wp:effectExtent l="0" t="0" r="0" b="0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5AE">
        <w:rPr>
          <w:noProof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77470</wp:posOffset>
            </wp:positionV>
            <wp:extent cx="3409524" cy="1733333"/>
            <wp:effectExtent l="0" t="0" r="635" b="635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524" cy="173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83D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7FC581F" wp14:editId="76CD590D">
                <wp:simplePos x="0" y="0"/>
                <wp:positionH relativeFrom="column">
                  <wp:posOffset>-575310</wp:posOffset>
                </wp:positionH>
                <wp:positionV relativeFrom="paragraph">
                  <wp:posOffset>-635</wp:posOffset>
                </wp:positionV>
                <wp:extent cx="7027545" cy="0"/>
                <wp:effectExtent l="0" t="0" r="20955" b="19050"/>
                <wp:wrapNone/>
                <wp:docPr id="405" name="Straight Connector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75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0F5CA" id="Straight Connector 405" o:spid="_x0000_s1026" style="position:absolute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3pt,-.05pt" to="508.0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" strokecolor="black [3213]"/>
            </w:pict>
          </mc:Fallback>
        </mc:AlternateContent>
      </w:r>
      <w:r w:rsidR="00C3783D" w:rsidRPr="0076510A">
        <w:rPr>
          <w:rFonts w:asciiTheme="majorHAnsi" w:hAnsiTheme="majorHAnsi"/>
          <w:noProof/>
        </w:rPr>
        <w:t xml:space="preserve"> </w:t>
      </w:r>
      <w:r w:rsidR="00C3783D">
        <w:rPr>
          <w:rFonts w:asciiTheme="majorHAnsi" w:hAnsiTheme="majorHAnsi"/>
        </w:rPr>
        <w:t>e</w:t>
      </w:r>
      <w:r w:rsidR="00C3783D" w:rsidRPr="0076510A">
        <w:rPr>
          <w:rFonts w:asciiTheme="majorHAnsi" w:hAnsiTheme="majorHAnsi"/>
        </w:rPr>
        <w:t>.</w:t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</w:r>
      <w:r w:rsidR="00C3783D" w:rsidRPr="0076510A">
        <w:rPr>
          <w:rFonts w:asciiTheme="majorHAnsi" w:hAnsiTheme="majorHAnsi"/>
        </w:rPr>
        <w:tab/>
        <w:t xml:space="preserve">        </w:t>
      </w:r>
      <w:r w:rsidR="00C3783D">
        <w:rPr>
          <w:rFonts w:asciiTheme="majorHAnsi" w:hAnsiTheme="majorHAnsi"/>
        </w:rPr>
        <w:t xml:space="preserve">      f</w:t>
      </w:r>
      <w:r w:rsidR="00C3783D" w:rsidRPr="0076510A">
        <w:rPr>
          <w:rFonts w:asciiTheme="majorHAnsi" w:hAnsiTheme="majorHAnsi"/>
        </w:rPr>
        <w:t xml:space="preserve">. </w:t>
      </w: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-72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C3783D" w:rsidP="00C3783D">
      <w:pPr>
        <w:spacing w:line="360" w:lineRule="auto"/>
        <w:ind w:left="360"/>
      </w:pPr>
    </w:p>
    <w:p w:rsidR="00C3783D" w:rsidRDefault="003E20FB" w:rsidP="00C3783D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70912" behindDoc="0" locked="0" layoutInCell="1" allowOverlap="1" wp14:anchorId="773F7892" wp14:editId="5901684E">
                <wp:simplePos x="0" y="0"/>
                <wp:positionH relativeFrom="column">
                  <wp:posOffset>-447675</wp:posOffset>
                </wp:positionH>
                <wp:positionV relativeFrom="paragraph">
                  <wp:posOffset>207010</wp:posOffset>
                </wp:positionV>
                <wp:extent cx="3105785" cy="784975"/>
                <wp:effectExtent l="0" t="0" r="0" b="0"/>
                <wp:wrapNone/>
                <wp:docPr id="1075" name="Group 1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07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75" o:spid="_x0000_s1157" style="position:absolute;left:0;text-align:left;margin-left:-35.25pt;margin-top:16.3pt;width:244.55pt;height:61.8pt;z-index:252070912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">
                <v:shape id="_x0000_s1158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59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60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61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62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63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64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65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66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783D"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65D3D2CB" wp14:editId="0A4AA338">
                <wp:simplePos x="0" y="0"/>
                <wp:positionH relativeFrom="margin">
                  <wp:posOffset>3132455</wp:posOffset>
                </wp:positionH>
                <wp:positionV relativeFrom="paragraph">
                  <wp:posOffset>124156</wp:posOffset>
                </wp:positionV>
                <wp:extent cx="3121660" cy="1176655"/>
                <wp:effectExtent l="0" t="0" r="59690" b="42545"/>
                <wp:wrapNone/>
                <wp:docPr id="1014" name="Group 1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1015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A635A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D3D2CB" id="Group 1014" o:spid="_x0000_s1167" style="position:absolute;left:0;text-align:left;margin-left:246.65pt;margin-top:9.8pt;width:245.8pt;height:92.65pt;z-index:252027904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">
                <v:roundrect id="AutoShape 29" o:spid="_x0000_s1168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">
                  <v:shadow on="t"/>
                </v:roundrect>
                <v:shape id="_x0000_s1169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70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A635A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783D">
        <w:rPr>
          <w:noProof/>
        </w:rPr>
        <mc:AlternateContent>
          <mc:Choice Requires="wpg">
            <w:drawing>
              <wp:anchor distT="0" distB="0" distL="114300" distR="114300" simplePos="0" relativeHeight="252024832" behindDoc="0" locked="0" layoutInCell="1" allowOverlap="1" wp14:anchorId="6C645D47" wp14:editId="615B6700">
                <wp:simplePos x="0" y="0"/>
                <wp:positionH relativeFrom="margin">
                  <wp:posOffset>-395577</wp:posOffset>
                </wp:positionH>
                <wp:positionV relativeFrom="paragraph">
                  <wp:posOffset>104637</wp:posOffset>
                </wp:positionV>
                <wp:extent cx="3121991" cy="1176793"/>
                <wp:effectExtent l="0" t="0" r="59690" b="42545"/>
                <wp:wrapNone/>
                <wp:docPr id="1019" name="Group 1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991" cy="1176793"/>
                          <a:chOff x="-47708" y="-10421"/>
                          <a:chExt cx="3122090" cy="2355826"/>
                        </a:xfrm>
                      </wpg:grpSpPr>
                      <wps:wsp>
                        <wps:cNvPr id="1020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C3783D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A635A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645D47" id="Group 1019" o:spid="_x0000_s1171" style="position:absolute;left:0;text-align:left;margin-left:-31.15pt;margin-top:8.25pt;width:245.85pt;height:92.65pt;z-index:252024832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">
                <v:roundrect id="AutoShape 29" o:spid="_x0000_s1172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">
                  <v:shadow on="t"/>
                </v:roundrect>
                <v:shape id="_x0000_s1173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J7QwwAAAN0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K/mKfx9E0+Qm18AAAD//wMAUEsBAi0AFAAGAAgAAAAhANvh9svuAAAAhQEAABMAAAAAAAAAAAAA&#10;AAAAAAAAAFtDb250ZW50X1R5cGVzXS54bWxQSwECLQAUAAYACAAAACEAWvQsW78AAAAVAQAACwAA&#10;AAAAAAAAAAAAAAAfAQAAX3JlbHMvLnJlbHNQSwECLQAUAAYACAAAACEAlNCe0MMAAADdAAAADwAA&#10;AAAAAAAAAAAAAAAHAgAAZHJzL2Rvd25yZXYueG1sUEsFBgAAAAADAAMAtwAAAPcCAAAAAA=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174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" filled="f" stroked="f">
                  <v:textbox>
                    <w:txbxContent>
                      <w:p w:rsidR="00C3783D" w:rsidRPr="0076510A" w:rsidRDefault="00C3783D" w:rsidP="00C3783D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A635A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3783D" w:rsidRDefault="003E20FB" w:rsidP="00C3783D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72960" behindDoc="0" locked="0" layoutInCell="1" allowOverlap="1" wp14:anchorId="773F7892" wp14:editId="5901684E">
                <wp:simplePos x="0" y="0"/>
                <wp:positionH relativeFrom="column">
                  <wp:posOffset>3086100</wp:posOffset>
                </wp:positionH>
                <wp:positionV relativeFrom="paragraph">
                  <wp:posOffset>17780</wp:posOffset>
                </wp:positionV>
                <wp:extent cx="3105785" cy="784975"/>
                <wp:effectExtent l="0" t="0" r="0" b="0"/>
                <wp:wrapNone/>
                <wp:docPr id="1085" name="Group 1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08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85" o:spid="_x0000_s1175" style="position:absolute;left:0;text-align:left;margin-left:243pt;margin-top:1.4pt;width:244.55pt;height:61.8pt;z-index:252072960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">
                <v:shape id="_x0000_s1176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77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78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79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80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81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82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clAwwAAAN0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F+lc/j7Jp4g818AAAD//wMAUEsBAi0AFAAGAAgAAAAhANvh9svuAAAAhQEAABMAAAAAAAAAAAAA&#10;AAAAAAAAAFtDb250ZW50X1R5cGVzXS54bWxQSwECLQAUAAYACAAAACEAWvQsW78AAAAVAQAACwAA&#10;AAAAAAAAAAAAAAAfAQAAX3JlbHMvLnJlbHNQSwECLQAUAAYACAAAACEAx73JQM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83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84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SvwwAAAN0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F+lC/j7Jp4g818AAAD//wMAUEsBAi0AFAAGAAgAAAAhANvh9svuAAAAhQEAABMAAAAAAAAAAAAA&#10;AAAAAAAAAFtDb250ZW50X1R5cGVzXS54bWxQSwECLQAUAAYACAAAACEAWvQsW78AAAAVAQAACwAA&#10;AAAAAAAAAAAAAAAfAQAAX3JlbHMvLnJlbHNQSwECLQAUAAYACAAAACEAJxj0r8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3783D" w:rsidRDefault="00C3783D" w:rsidP="00C3783D">
      <w:pPr>
        <w:pStyle w:val="BodyTextIndent"/>
        <w:ind w:left="-720"/>
      </w:pPr>
    </w:p>
    <w:p w:rsidR="00C3783D" w:rsidRDefault="00C3783D" w:rsidP="00C3783D">
      <w:pPr>
        <w:pStyle w:val="BodyTextIndent"/>
        <w:ind w:left="0"/>
        <w:rPr>
          <w:sz w:val="16"/>
          <w:szCs w:val="16"/>
        </w:rPr>
      </w:pPr>
      <w:r w:rsidRPr="009858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95BF4F5" wp14:editId="77D10868">
                <wp:simplePos x="0" y="0"/>
                <wp:positionH relativeFrom="page">
                  <wp:align>right</wp:align>
                </wp:positionH>
                <wp:positionV relativeFrom="paragraph">
                  <wp:posOffset>694221</wp:posOffset>
                </wp:positionV>
                <wp:extent cx="638175" cy="252095"/>
                <wp:effectExtent l="0" t="0" r="0" b="0"/>
                <wp:wrapNone/>
                <wp:docPr id="131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C3783D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p.4</w:t>
                            </w:r>
                            <w:r w:rsidR="00555E16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C3783D" w:rsidRDefault="00C3783D" w:rsidP="00C3783D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BF4F5" id="_x0000_s1185" type="#_x0000_t202" style="position:absolute;margin-left:-.95pt;margin-top:54.65pt;width:50.25pt;height:19.85pt;z-index:2520033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eK1uwIAAMY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" filled="f" stroked="f">
                <v:textbox>
                  <w:txbxContent>
                    <w:p w:rsidR="00C3783D" w:rsidRDefault="00C3783D" w:rsidP="00C3783D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p.4</w:t>
                      </w:r>
                      <w:r w:rsidR="00555E16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6</w:t>
                      </w:r>
                    </w:p>
                    <w:p w:rsidR="00C3783D" w:rsidRDefault="00C3783D" w:rsidP="00C3783D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858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93C80D5" wp14:editId="11273962">
                <wp:simplePos x="0" y="0"/>
                <wp:positionH relativeFrom="margin">
                  <wp:posOffset>2097488</wp:posOffset>
                </wp:positionH>
                <wp:positionV relativeFrom="paragraph">
                  <wp:posOffset>637352</wp:posOffset>
                </wp:positionV>
                <wp:extent cx="1752600" cy="295275"/>
                <wp:effectExtent l="0" t="0" r="0" b="9525"/>
                <wp:wrapNone/>
                <wp:docPr id="132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C3783D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</w:t>
                            </w:r>
                            <w:r w:rsidR="00555E16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 ©</w:t>
                            </w:r>
                          </w:p>
                          <w:p w:rsidR="00C3783D" w:rsidRDefault="00C3783D" w:rsidP="00C3783D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C80D5" id="_x0000_s1186" type="#_x0000_t202" style="position:absolute;margin-left:165.15pt;margin-top:50.2pt;width:138pt;height:23.25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" filled="f" stroked="f">
                <v:textbox>
                  <w:txbxContent>
                    <w:p w:rsidR="00C3783D" w:rsidRDefault="00C3783D" w:rsidP="00C3783D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</w:t>
                      </w:r>
                      <w:r w:rsidR="00555E16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 ©</w:t>
                      </w:r>
                    </w:p>
                    <w:p w:rsidR="00C3783D" w:rsidRDefault="00C3783D" w:rsidP="00C3783D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3783D" w:rsidRDefault="00C3783D" w:rsidP="00601371">
      <w:pPr>
        <w:pStyle w:val="ListContinue"/>
        <w:ind w:left="-720"/>
        <w:rPr>
          <w:rFonts w:asciiTheme="majorHAnsi" w:hAnsiTheme="majorHAnsi"/>
          <w:noProof/>
        </w:rPr>
      </w:pPr>
    </w:p>
    <w:p w:rsidR="00D90642" w:rsidRDefault="0089213F" w:rsidP="006E5F4D">
      <w:pPr>
        <w:pStyle w:val="List"/>
        <w:numPr>
          <w:ilvl w:val="0"/>
          <w:numId w:val="2"/>
        </w:numPr>
        <w:tabs>
          <w:tab w:val="clear" w:pos="360"/>
        </w:tabs>
        <w:ind w:left="-720" w:right="-1530"/>
      </w:pPr>
      <w:r>
        <w:rPr>
          <w:noProof/>
        </w:rPr>
        <w:drawing>
          <wp:anchor distT="0" distB="0" distL="114300" distR="114300" simplePos="0" relativeHeight="252100608" behindDoc="1" locked="0" layoutInCell="1" allowOverlap="1">
            <wp:simplePos x="0" y="0"/>
            <wp:positionH relativeFrom="column">
              <wp:posOffset>-338826</wp:posOffset>
            </wp:positionH>
            <wp:positionV relativeFrom="paragraph">
              <wp:posOffset>200025</wp:posOffset>
            </wp:positionV>
            <wp:extent cx="3087370" cy="1919605"/>
            <wp:effectExtent l="0" t="0" r="0" b="444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642">
        <w:t>Find</w:t>
      </w:r>
      <w:r w:rsidR="006E5F4D">
        <w:t xml:space="preserve"> the</w:t>
      </w:r>
      <w:r w:rsidR="00D90642">
        <w:t xml:space="preserve"> </w:t>
      </w:r>
      <w:r w:rsidR="006E5F4D" w:rsidRPr="0076510A">
        <w:rPr>
          <w:rFonts w:asciiTheme="majorHAnsi" w:hAnsiTheme="majorHAnsi"/>
        </w:rPr>
        <w:t xml:space="preserve">parameters of each </w:t>
      </w:r>
      <w:r w:rsidR="00E71E0E">
        <w:rPr>
          <w:rFonts w:asciiTheme="majorHAnsi" w:hAnsiTheme="majorHAnsi"/>
          <w:b/>
          <w:sz w:val="18"/>
          <w:szCs w:val="18"/>
        </w:rPr>
        <w:t>SECANT</w:t>
      </w:r>
      <w:r w:rsidR="006E5F4D" w:rsidRPr="006E5F4D">
        <w:rPr>
          <w:rFonts w:asciiTheme="majorHAnsi" w:hAnsiTheme="majorHAnsi"/>
          <w:b/>
          <w:sz w:val="18"/>
          <w:szCs w:val="18"/>
        </w:rPr>
        <w:t>/</w:t>
      </w:r>
      <w:r w:rsidR="00E71E0E">
        <w:rPr>
          <w:rFonts w:asciiTheme="majorHAnsi" w:hAnsiTheme="majorHAnsi"/>
          <w:b/>
          <w:sz w:val="18"/>
          <w:szCs w:val="18"/>
        </w:rPr>
        <w:t>COSECANT</w:t>
      </w:r>
      <w:r w:rsidR="006E5F4D">
        <w:rPr>
          <w:rFonts w:asciiTheme="majorHAnsi" w:hAnsiTheme="majorHAnsi"/>
        </w:rPr>
        <w:t xml:space="preserve"> graph</w:t>
      </w:r>
      <w:r w:rsidR="006E5F4D" w:rsidRPr="0076510A">
        <w:rPr>
          <w:rFonts w:asciiTheme="majorHAnsi" w:hAnsiTheme="majorHAnsi"/>
        </w:rPr>
        <w:t xml:space="preserve"> and </w:t>
      </w:r>
      <w:r w:rsidR="006E5F4D">
        <w:rPr>
          <w:rFonts w:asciiTheme="majorHAnsi" w:hAnsiTheme="majorHAnsi"/>
        </w:rPr>
        <w:t xml:space="preserve">determine </w:t>
      </w:r>
      <w:r w:rsidR="006E5F4D" w:rsidRPr="0076510A">
        <w:rPr>
          <w:rFonts w:asciiTheme="majorHAnsi" w:hAnsiTheme="majorHAnsi"/>
        </w:rPr>
        <w:t>a possible equation</w:t>
      </w:r>
      <w:r w:rsidR="00E71E0E">
        <w:t>.</w:t>
      </w:r>
    </w:p>
    <w:p w:rsidR="003F6B67" w:rsidRPr="0076510A" w:rsidRDefault="00F22D6C" w:rsidP="003F6B67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2093440" behindDoc="1" locked="0" layoutInCell="1" allowOverlap="1">
            <wp:simplePos x="0" y="0"/>
            <wp:positionH relativeFrom="margin">
              <wp:posOffset>3238500</wp:posOffset>
            </wp:positionH>
            <wp:positionV relativeFrom="paragraph">
              <wp:posOffset>99060</wp:posOffset>
            </wp:positionV>
            <wp:extent cx="2876190" cy="1780952"/>
            <wp:effectExtent l="0" t="0" r="635" b="0"/>
            <wp:wrapNone/>
            <wp:docPr id="1149" name="Picture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90" cy="178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E16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41909</wp:posOffset>
                </wp:positionV>
                <wp:extent cx="0" cy="6448425"/>
                <wp:effectExtent l="0" t="0" r="19050" b="28575"/>
                <wp:wrapNone/>
                <wp:docPr id="1012" name="Straight Connector 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484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6022E3" id="Straight Connector 1012" o:spid="_x0000_s1026" style="position:absolute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5pt,3.3pt" to="229.5pt,5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" strokecolor="black [3213]"/>
            </w:pict>
          </mc:Fallback>
        </mc:AlternateContent>
      </w:r>
      <w:r w:rsidR="003F6B67" w:rsidRPr="0076510A">
        <w:rPr>
          <w:rFonts w:asciiTheme="majorHAnsi" w:hAnsiTheme="majorHAnsi"/>
          <w:noProof/>
        </w:rPr>
        <w:t xml:space="preserve"> </w:t>
      </w:r>
      <w:proofErr w:type="gramStart"/>
      <w:r w:rsidR="003F6B67" w:rsidRPr="0076510A">
        <w:rPr>
          <w:rFonts w:asciiTheme="majorHAnsi" w:hAnsiTheme="majorHAnsi"/>
        </w:rPr>
        <w:t>a</w:t>
      </w:r>
      <w:proofErr w:type="gramEnd"/>
      <w:r w:rsidR="003F6B67" w:rsidRPr="0076510A">
        <w:rPr>
          <w:rFonts w:asciiTheme="majorHAnsi" w:hAnsiTheme="majorHAnsi"/>
        </w:rPr>
        <w:t>.</w:t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</w:r>
      <w:r w:rsidR="003F6B67" w:rsidRPr="0076510A">
        <w:rPr>
          <w:rFonts w:asciiTheme="majorHAnsi" w:hAnsiTheme="majorHAnsi"/>
        </w:rPr>
        <w:tab/>
        <w:t xml:space="preserve">        </w:t>
      </w:r>
      <w:r w:rsidR="003F6B67">
        <w:rPr>
          <w:rFonts w:asciiTheme="majorHAnsi" w:hAnsiTheme="majorHAnsi"/>
        </w:rPr>
        <w:t xml:space="preserve">     </w:t>
      </w:r>
      <w:r w:rsidR="003F6B67" w:rsidRPr="0076510A">
        <w:rPr>
          <w:rFonts w:asciiTheme="majorHAnsi" w:hAnsiTheme="majorHAnsi"/>
        </w:rPr>
        <w:t xml:space="preserve">b. </w:t>
      </w:r>
    </w:p>
    <w:p w:rsidR="003F6B67" w:rsidRDefault="003F6B67" w:rsidP="003F6B67">
      <w:pPr>
        <w:spacing w:line="360" w:lineRule="auto"/>
        <w:ind w:left="-720"/>
      </w:pPr>
    </w:p>
    <w:p w:rsidR="003F6B67" w:rsidRDefault="003F6B67" w:rsidP="003F6B67">
      <w:pPr>
        <w:spacing w:line="360" w:lineRule="auto"/>
        <w:ind w:left="-720"/>
      </w:pPr>
    </w:p>
    <w:p w:rsidR="003F6B67" w:rsidRDefault="003F6B67" w:rsidP="003F6B67">
      <w:pPr>
        <w:spacing w:line="360" w:lineRule="auto"/>
        <w:ind w:left="-720"/>
      </w:pPr>
    </w:p>
    <w:p w:rsidR="003F6B67" w:rsidRDefault="003F6B67" w:rsidP="003F6B67">
      <w:pPr>
        <w:spacing w:line="360" w:lineRule="auto"/>
        <w:ind w:left="-720"/>
      </w:pPr>
    </w:p>
    <w:p w:rsidR="003F6B67" w:rsidRDefault="003F6B67" w:rsidP="003F6B67">
      <w:pPr>
        <w:spacing w:line="360" w:lineRule="auto"/>
        <w:ind w:left="360"/>
      </w:pPr>
    </w:p>
    <w:p w:rsidR="003F6B67" w:rsidRDefault="003F6B67" w:rsidP="003F6B67">
      <w:pPr>
        <w:spacing w:line="360" w:lineRule="auto"/>
        <w:ind w:left="360"/>
      </w:pPr>
    </w:p>
    <w:p w:rsidR="003F6B67" w:rsidRDefault="003F6B67" w:rsidP="003F6B67">
      <w:pPr>
        <w:spacing w:line="360" w:lineRule="auto"/>
        <w:ind w:left="360"/>
      </w:pPr>
      <w:bookmarkStart w:id="0" w:name="_GoBack"/>
      <w:bookmarkEnd w:id="0"/>
    </w:p>
    <w:p w:rsidR="003F6B67" w:rsidRDefault="00356486" w:rsidP="00356486">
      <w:pPr>
        <w:pStyle w:val="BodyTextIndent"/>
        <w:ind w:left="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773F7892" wp14:editId="5901684E">
                <wp:simplePos x="0" y="0"/>
                <wp:positionH relativeFrom="column">
                  <wp:posOffset>3076575</wp:posOffset>
                </wp:positionH>
                <wp:positionV relativeFrom="paragraph">
                  <wp:posOffset>285115</wp:posOffset>
                </wp:positionV>
                <wp:extent cx="3105785" cy="784860"/>
                <wp:effectExtent l="0" t="0" r="0" b="0"/>
                <wp:wrapNone/>
                <wp:docPr id="1105" name="Group 1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10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105" o:spid="_x0000_s1187" style="position:absolute;margin-left:242.25pt;margin-top:22.45pt;width:244.55pt;height:61.8pt;z-index:252077056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">
                <v:shape id="_x0000_s1188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89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90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191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92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93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194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195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96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75008" behindDoc="0" locked="0" layoutInCell="1" allowOverlap="1" wp14:anchorId="773F7892" wp14:editId="5901684E">
                <wp:simplePos x="0" y="0"/>
                <wp:positionH relativeFrom="column">
                  <wp:posOffset>-447675</wp:posOffset>
                </wp:positionH>
                <wp:positionV relativeFrom="paragraph">
                  <wp:posOffset>275590</wp:posOffset>
                </wp:positionV>
                <wp:extent cx="3105785" cy="784860"/>
                <wp:effectExtent l="0" t="0" r="0" b="0"/>
                <wp:wrapNone/>
                <wp:docPr id="1095" name="Group 1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860"/>
                          <a:chOff x="0" y="0"/>
                          <a:chExt cx="3105785" cy="784975"/>
                        </a:xfrm>
                      </wpg:grpSpPr>
                      <wps:wsp>
                        <wps:cNvPr id="109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73C09" w:rsidRDefault="003E20FB" w:rsidP="003E20FB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FB" w:rsidRPr="00FE44F6" w:rsidRDefault="003E20FB" w:rsidP="003E20FB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7892" id="Group 1095" o:spid="_x0000_s1197" style="position:absolute;margin-left:-35.25pt;margin-top:21.7pt;width:244.55pt;height:61.8pt;z-index:252075008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">
                <v:shape id="_x0000_s1198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99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00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01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VsxwwAAAN0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b5KU7h+E0+QiwsAAAD//wMAUEsBAi0AFAAGAAgAAAAhANvh9svuAAAAhQEAABMAAAAAAAAAAAAA&#10;AAAAAAAAAFtDb250ZW50X1R5cGVzXS54bWxQSwECLQAUAAYACAAAACEAWvQsW78AAAAVAQAACwAA&#10;AAAAAAAAAAAAAAAfAQAAX3JlbHMvLnJlbHNQSwECLQAUAAYACAAAACEAyRlbMc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02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03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" filled="f" stroked="f">
                  <v:textbox>
                    <w:txbxContent>
                      <w:p w:rsidR="003E20FB" w:rsidRPr="00F73C09" w:rsidRDefault="003E20FB" w:rsidP="003E20FB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204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lNawwAAAN0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+qOfx9E0+Qm18AAAD//wMAUEsBAi0AFAAGAAgAAAAhANvh9svuAAAAhQEAABMAAAAAAAAAAAAA&#10;AAAAAAAAAFtDb250ZW50X1R5cGVzXS54bWxQSwECLQAUAAYACAAAACEAWvQsW78AAAAVAQAACwAA&#10;AAAAAAAAAAAAAAAfAQAAX3JlbHMvLnJlbHNQSwECLQAUAAYACAAAACEAWVZTWs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205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06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" filled="f" stroked="f">
                  <v:textbox>
                    <w:txbxContent>
                      <w:p w:rsidR="003E20FB" w:rsidRPr="00FE44F6" w:rsidRDefault="003E20FB" w:rsidP="003E20FB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600BE0A9" wp14:editId="42B69999">
                <wp:simplePos x="0" y="0"/>
                <wp:positionH relativeFrom="margin">
                  <wp:posOffset>3132455</wp:posOffset>
                </wp:positionH>
                <wp:positionV relativeFrom="paragraph">
                  <wp:posOffset>188595</wp:posOffset>
                </wp:positionV>
                <wp:extent cx="3121660" cy="1176655"/>
                <wp:effectExtent l="0" t="0" r="59690" b="42545"/>
                <wp:wrapNone/>
                <wp:docPr id="409" name="Group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411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3F6B6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897943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0BE0A9" id="Group 409" o:spid="_x0000_s1207" style="position:absolute;margin-left:246.65pt;margin-top:14.85pt;width:245.8pt;height:92.65pt;z-index:251963392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">
                <v:roundrect id="AutoShape 29" o:spid="_x0000_s1208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">
                  <v:shadow on="t"/>
                </v:roundrect>
                <v:shape id="_x0000_s1209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FV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mSzg90w8AnL3AwAA//8DAFBLAQItABQABgAIAAAAIQDb4fbL7gAAAIUBAAATAAAAAAAAAAAA&#10;AAAAAAAAAABbQ29udGVudF9UeXBlc10ueG1sUEsBAi0AFAAGAAgAAAAhAFr0LFu/AAAAFQEAAAsA&#10;AAAAAAAAAAAAAAAAHwEAAF9yZWxzLy5yZWxzUEsBAi0AFAAGAAgAAAAhAJt5EVX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3F6B67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210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bTO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3T8Svcz8QjIFc3AAAA//8DAFBLAQItABQABgAIAAAAIQDb4fbL7gAAAIUBAAATAAAAAAAAAAAA&#10;AAAAAAAAAABbQ29udGVudF9UeXBlc10ueG1sUEsBAi0AFAAGAAgAAAAhAFr0LFu/AAAAFQEAAAsA&#10;AAAAAAAAAAAAAAAAHwEAAF9yZWxzLy5yZWxzUEsBAi0AFAAGAAgAAAAhAPQ1tM7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897943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60320" behindDoc="0" locked="0" layoutInCell="1" allowOverlap="1" wp14:anchorId="722F5321" wp14:editId="1C94FCF2">
                <wp:simplePos x="0" y="0"/>
                <wp:positionH relativeFrom="margin">
                  <wp:posOffset>-394970</wp:posOffset>
                </wp:positionH>
                <wp:positionV relativeFrom="paragraph">
                  <wp:posOffset>180340</wp:posOffset>
                </wp:positionV>
                <wp:extent cx="3121660" cy="1176655"/>
                <wp:effectExtent l="0" t="0" r="59690" b="42545"/>
                <wp:wrapNone/>
                <wp:docPr id="414" name="Group 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415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3F6B6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3F6B67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897943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F5321" id="Group 414" o:spid="_x0000_s1211" style="position:absolute;margin-left:-31.1pt;margin-top:14.2pt;width:245.8pt;height:92.65pt;z-index:251960320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">
                <v:roundrect id="AutoShape 29" o:spid="_x0000_s1212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">
                  <v:shadow on="t"/>
                </v:roundrect>
                <v:shape id="_x0000_s1213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" filled="f" stroked="f">
                  <v:textbox>
                    <w:txbxContent>
                      <w:p w:rsidR="00C3783D" w:rsidRPr="0076510A" w:rsidRDefault="00C3783D" w:rsidP="003F6B67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214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" filled="f" stroked="f">
                  <v:textbox>
                    <w:txbxContent>
                      <w:p w:rsidR="00C3783D" w:rsidRPr="0076510A" w:rsidRDefault="00C3783D" w:rsidP="003F6B67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897943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3F6B67" w:rsidRDefault="003F6B67" w:rsidP="003F6B67">
      <w:pPr>
        <w:pStyle w:val="BodyTextIndent"/>
        <w:ind w:left="-720"/>
      </w:pPr>
    </w:p>
    <w:p w:rsidR="003F6B67" w:rsidRDefault="003F6B67" w:rsidP="003F6B67">
      <w:pPr>
        <w:pStyle w:val="BodyTextIndent"/>
        <w:ind w:left="-720"/>
      </w:pPr>
    </w:p>
    <w:p w:rsidR="003F6B67" w:rsidRDefault="003F6B67" w:rsidP="003F6B67">
      <w:pPr>
        <w:pStyle w:val="BodyTextIndent"/>
        <w:ind w:left="0"/>
        <w:rPr>
          <w:sz w:val="16"/>
          <w:szCs w:val="16"/>
        </w:rPr>
      </w:pPr>
    </w:p>
    <w:p w:rsidR="003F6B67" w:rsidRPr="003F6B67" w:rsidRDefault="003F6B67" w:rsidP="003F6B67">
      <w:pPr>
        <w:pStyle w:val="BodyTextIndent"/>
        <w:ind w:left="0"/>
        <w:rPr>
          <w:sz w:val="14"/>
          <w:szCs w:val="14"/>
        </w:rPr>
      </w:pPr>
    </w:p>
    <w:p w:rsidR="003A7180" w:rsidRDefault="003A7180" w:rsidP="003F6B67">
      <w:pPr>
        <w:pStyle w:val="List"/>
        <w:ind w:left="0" w:firstLine="0"/>
      </w:pPr>
    </w:p>
    <w:p w:rsidR="00555E16" w:rsidRDefault="00555E16" w:rsidP="003F6B67">
      <w:pPr>
        <w:pStyle w:val="List"/>
        <w:ind w:left="0" w:firstLine="0"/>
      </w:pPr>
    </w:p>
    <w:p w:rsidR="00E71E0E" w:rsidRDefault="00555E16" w:rsidP="00E71E0E">
      <w:pPr>
        <w:pStyle w:val="List"/>
        <w:ind w:left="0" w:right="-1530" w:firstLine="0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BBC3C41" wp14:editId="3F604E19">
                <wp:simplePos x="0" y="0"/>
                <wp:positionH relativeFrom="column">
                  <wp:posOffset>2790825</wp:posOffset>
                </wp:positionH>
                <wp:positionV relativeFrom="paragraph">
                  <wp:posOffset>8890</wp:posOffset>
                </wp:positionV>
                <wp:extent cx="254782" cy="194694"/>
                <wp:effectExtent l="0" t="0" r="12065" b="15240"/>
                <wp:wrapNone/>
                <wp:docPr id="1148" name="Rectangle 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82" cy="1946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D05DE" id="Rectangle 1148" o:spid="_x0000_s1026" style="position:absolute;margin-left:219.75pt;margin-top:.7pt;width:20.05pt;height:15.3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-419101</wp:posOffset>
                </wp:positionH>
                <wp:positionV relativeFrom="paragraph">
                  <wp:posOffset>118110</wp:posOffset>
                </wp:positionV>
                <wp:extent cx="6715125" cy="0"/>
                <wp:effectExtent l="0" t="0" r="28575" b="19050"/>
                <wp:wrapNone/>
                <wp:docPr id="1147" name="Straight Connector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2CF9F" id="Straight Connector 1147" o:spid="_x0000_s1026" style="position:absolute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9.3pt" to="495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" strokecolor="black [3213]"/>
            </w:pict>
          </mc:Fallback>
        </mc:AlternateContent>
      </w:r>
    </w:p>
    <w:p w:rsidR="00E71E0E" w:rsidRPr="0076510A" w:rsidRDefault="0039326B" w:rsidP="00E71E0E">
      <w:pPr>
        <w:pStyle w:val="ListContinue"/>
        <w:ind w:left="-720"/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2099584" behindDoc="1" locked="0" layoutInCell="1" allowOverlap="1">
            <wp:simplePos x="0" y="0"/>
            <wp:positionH relativeFrom="column">
              <wp:posOffset>3151200</wp:posOffset>
            </wp:positionH>
            <wp:positionV relativeFrom="paragraph">
              <wp:posOffset>60960</wp:posOffset>
            </wp:positionV>
            <wp:extent cx="2954655" cy="1857776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655" cy="1857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32">
        <w:rPr>
          <w:noProof/>
        </w:rPr>
        <w:drawing>
          <wp:anchor distT="0" distB="0" distL="114300" distR="114300" simplePos="0" relativeHeight="252096512" behindDoc="1" locked="0" layoutInCell="1" allowOverlap="1">
            <wp:simplePos x="0" y="0"/>
            <wp:positionH relativeFrom="column">
              <wp:posOffset>-266065</wp:posOffset>
            </wp:positionH>
            <wp:positionV relativeFrom="paragraph">
              <wp:posOffset>149860</wp:posOffset>
            </wp:positionV>
            <wp:extent cx="2876190" cy="1780952"/>
            <wp:effectExtent l="0" t="0" r="635" b="0"/>
            <wp:wrapNone/>
            <wp:docPr id="1152" name="Picture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90" cy="178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E0E" w:rsidRPr="0076510A">
        <w:rPr>
          <w:rFonts w:asciiTheme="majorHAnsi" w:hAnsiTheme="majorHAnsi"/>
          <w:noProof/>
        </w:rPr>
        <w:t xml:space="preserve"> </w:t>
      </w:r>
      <w:proofErr w:type="gramStart"/>
      <w:r w:rsidR="00E71E0E">
        <w:rPr>
          <w:rFonts w:asciiTheme="majorHAnsi" w:hAnsiTheme="majorHAnsi"/>
        </w:rPr>
        <w:t>c</w:t>
      </w:r>
      <w:proofErr w:type="gramEnd"/>
      <w:r w:rsidR="00E71E0E" w:rsidRPr="0076510A">
        <w:rPr>
          <w:rFonts w:asciiTheme="majorHAnsi" w:hAnsiTheme="majorHAnsi"/>
        </w:rPr>
        <w:t>.</w:t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</w:r>
      <w:r w:rsidR="00E71E0E" w:rsidRPr="0076510A">
        <w:rPr>
          <w:rFonts w:asciiTheme="majorHAnsi" w:hAnsiTheme="majorHAnsi"/>
        </w:rPr>
        <w:tab/>
        <w:t xml:space="preserve">        </w:t>
      </w:r>
      <w:r w:rsidR="00E71E0E">
        <w:rPr>
          <w:rFonts w:asciiTheme="majorHAnsi" w:hAnsiTheme="majorHAnsi"/>
        </w:rPr>
        <w:t xml:space="preserve">    d</w:t>
      </w:r>
      <w:r w:rsidR="00E71E0E" w:rsidRPr="0076510A">
        <w:rPr>
          <w:rFonts w:asciiTheme="majorHAnsi" w:hAnsiTheme="majorHAnsi"/>
        </w:rPr>
        <w:t xml:space="preserve">. </w:t>
      </w:r>
    </w:p>
    <w:p w:rsidR="00E71E0E" w:rsidRDefault="00E71E0E" w:rsidP="00E71E0E">
      <w:pPr>
        <w:spacing w:line="360" w:lineRule="auto"/>
        <w:ind w:left="-720"/>
      </w:pPr>
    </w:p>
    <w:p w:rsidR="00E71E0E" w:rsidRDefault="00E71E0E" w:rsidP="00E71E0E">
      <w:pPr>
        <w:spacing w:line="360" w:lineRule="auto"/>
        <w:ind w:left="-720"/>
      </w:pPr>
    </w:p>
    <w:p w:rsidR="00E71E0E" w:rsidRDefault="00E71E0E" w:rsidP="00E71E0E">
      <w:pPr>
        <w:spacing w:line="360" w:lineRule="auto"/>
        <w:ind w:left="-720"/>
      </w:pPr>
    </w:p>
    <w:p w:rsidR="00E71E0E" w:rsidRDefault="00E71E0E" w:rsidP="00E71E0E">
      <w:pPr>
        <w:spacing w:line="360" w:lineRule="auto"/>
        <w:ind w:left="-720"/>
      </w:pPr>
    </w:p>
    <w:p w:rsidR="00E71E0E" w:rsidRDefault="00E71E0E" w:rsidP="00E71E0E">
      <w:pPr>
        <w:spacing w:line="360" w:lineRule="auto"/>
        <w:ind w:left="360"/>
      </w:pPr>
    </w:p>
    <w:p w:rsidR="00E71E0E" w:rsidRDefault="00E71E0E" w:rsidP="00E71E0E">
      <w:pPr>
        <w:spacing w:line="360" w:lineRule="auto"/>
        <w:ind w:left="360"/>
      </w:pPr>
    </w:p>
    <w:p w:rsidR="00E71E0E" w:rsidRDefault="00E71E0E" w:rsidP="00E71E0E">
      <w:pPr>
        <w:spacing w:line="360" w:lineRule="auto"/>
        <w:ind w:left="360"/>
      </w:pPr>
    </w:p>
    <w:p w:rsidR="00E71E0E" w:rsidRDefault="00E71E0E" w:rsidP="00E71E0E">
      <w:pPr>
        <w:spacing w:line="360" w:lineRule="auto"/>
        <w:ind w:left="360"/>
      </w:pPr>
    </w:p>
    <w:p w:rsidR="00E71E0E" w:rsidRDefault="00E71E0E" w:rsidP="00E71E0E">
      <w:pPr>
        <w:pStyle w:val="BodyTextIndent"/>
        <w:ind w:left="-720"/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83200" behindDoc="0" locked="0" layoutInCell="1" allowOverlap="1" wp14:anchorId="4BE3F1DD" wp14:editId="02C290AB">
                <wp:simplePos x="0" y="0"/>
                <wp:positionH relativeFrom="column">
                  <wp:posOffset>3076575</wp:posOffset>
                </wp:positionH>
                <wp:positionV relativeFrom="paragraph">
                  <wp:posOffset>208915</wp:posOffset>
                </wp:positionV>
                <wp:extent cx="3105785" cy="784975"/>
                <wp:effectExtent l="0" t="0" r="0" b="0"/>
                <wp:wrapNone/>
                <wp:docPr id="1115" name="Group 1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11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73C09" w:rsidRDefault="00E71E0E" w:rsidP="00E71E0E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E3F1DD" id="Group 1115" o:spid="_x0000_s1215" style="position:absolute;left:0;text-align:left;margin-left:242.25pt;margin-top:16.45pt;width:244.55pt;height:61.8pt;z-index:252083200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">
                <v:shape id="_x0000_s1216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17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18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19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20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21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" filled="f" stroked="f">
                  <v:textbox>
                    <w:txbxContent>
                      <w:p w:rsidR="00E71E0E" w:rsidRPr="00F73C09" w:rsidRDefault="00E71E0E" w:rsidP="00E71E0E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222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223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24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82176" behindDoc="0" locked="0" layoutInCell="1" allowOverlap="1" wp14:anchorId="7D349A61" wp14:editId="66136629">
                <wp:simplePos x="0" y="0"/>
                <wp:positionH relativeFrom="column">
                  <wp:posOffset>-447675</wp:posOffset>
                </wp:positionH>
                <wp:positionV relativeFrom="paragraph">
                  <wp:posOffset>199390</wp:posOffset>
                </wp:positionV>
                <wp:extent cx="3105785" cy="784975"/>
                <wp:effectExtent l="0" t="0" r="0" b="0"/>
                <wp:wrapNone/>
                <wp:docPr id="1125" name="Group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785" cy="784975"/>
                          <a:chOff x="0" y="0"/>
                          <a:chExt cx="3105785" cy="784975"/>
                        </a:xfrm>
                      </wpg:grpSpPr>
                      <wps:wsp>
                        <wps:cNvPr id="112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104775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495550" y="114300"/>
                            <a:ext cx="57213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Shift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Phase: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552450"/>
                            <a:ext cx="715618" cy="23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Possible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13335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73C09" w:rsidRDefault="00E71E0E" w:rsidP="00E71E0E">
                              <w:pPr>
                                <w:spacing w:line="276" w:lineRule="auto"/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</w:pPr>
                              <w:r w:rsidRPr="00F73C09">
                                <w:rPr>
                                  <w:rFonts w:ascii="Arial Narrow" w:hAnsi="Arial Narrow" w:cs="Arial"/>
                                  <w:sz w:val="16"/>
                                  <w:szCs w:val="16"/>
                                </w:rPr>
                                <w:t xml:space="preserve">Stretch/Compress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0"/>
                            <a:ext cx="7239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Period: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1501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FE44F6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Vertical:</w:t>
                              </w:r>
                              <w:r w:rsidRPr="00FE44F6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349A61" id="Group 1125" o:spid="_x0000_s1225" style="position:absolute;left:0;text-align:left;margin-left:-35.25pt;margin-top:15.7pt;width:244.55pt;height:61.8pt;z-index:252082176" coordsize="31057,7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">
                <v:shape id="_x0000_s1226" type="#_x0000_t202" style="position:absolute;left:1143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27" type="#_x0000_t202" style="position:absolute;left:17621;top:1047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28" type="#_x0000_t202" style="position:absolute;left:24955;top:1143;width:57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FE44F6">
                          <w:rPr>
                            <w:rFonts w:ascii="Arial" w:hAnsi="Arial" w:cs="Arial"/>
                          </w:rPr>
                          <w:t xml:space="preserve">Shift </w:t>
                        </w:r>
                      </w:p>
                    </w:txbxContent>
                  </v:textbox>
                </v:shape>
                <v:shape id="_x0000_s1229" type="#_x0000_t202" style="position:absolute;left:17145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Phase: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30" type="#_x0000_t202" style="position:absolute;left:762;top:5524;width:7156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Possible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31" type="#_x0000_t202" style="position:absolute;top:1333;width:13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" filled="f" stroked="f">
                  <v:textbox>
                    <w:txbxContent>
                      <w:p w:rsidR="00E71E0E" w:rsidRPr="00F73C09" w:rsidRDefault="00E71E0E" w:rsidP="00E71E0E">
                        <w:pPr>
                          <w:spacing w:line="276" w:lineRule="auto"/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</w:pPr>
                        <w:r w:rsidRPr="00F73C09">
                          <w:rPr>
                            <w:rFonts w:ascii="Arial Narrow" w:hAnsi="Arial Narrow" w:cs="Arial"/>
                            <w:sz w:val="16"/>
                            <w:szCs w:val="16"/>
                          </w:rPr>
                          <w:t xml:space="preserve">Stretch/Compress </w:t>
                        </w:r>
                      </w:p>
                    </w:txbxContent>
                  </v:textbox>
                </v:shape>
                <v:shape id="_x0000_s1232" type="#_x0000_t202" style="position:absolute;left:6858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:</w:t>
                        </w:r>
                      </w:p>
                    </w:txbxContent>
                  </v:textbox>
                </v:shape>
                <v:shape id="_x0000_s1233" type="#_x0000_t202" style="position:absolute;left:10001;width:723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Period: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34" type="#_x0000_t202" style="position:absolute;left:23907;width:715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" filled="f" stroked="f">
                  <v:textbox>
                    <w:txbxContent>
                      <w:p w:rsidR="00E71E0E" w:rsidRPr="00FE44F6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Vertical:</w:t>
                        </w:r>
                        <w:r w:rsidRPr="00FE44F6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E44F6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2080128" behindDoc="0" locked="0" layoutInCell="1" allowOverlap="1" wp14:anchorId="11432B75" wp14:editId="58E6E4F2">
                <wp:simplePos x="0" y="0"/>
                <wp:positionH relativeFrom="margin">
                  <wp:posOffset>3132455</wp:posOffset>
                </wp:positionH>
                <wp:positionV relativeFrom="paragraph">
                  <wp:posOffset>112868</wp:posOffset>
                </wp:positionV>
                <wp:extent cx="3121660" cy="1176655"/>
                <wp:effectExtent l="0" t="0" r="59690" b="42545"/>
                <wp:wrapNone/>
                <wp:docPr id="1135" name="Group 1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660" cy="1176655"/>
                          <a:chOff x="-47708" y="-10421"/>
                          <a:chExt cx="3122090" cy="2355826"/>
                        </a:xfrm>
                      </wpg:grpSpPr>
                      <wps:wsp>
                        <wps:cNvPr id="1136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76510A" w:rsidRDefault="00E71E0E" w:rsidP="00E71E0E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9F013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432B75" id="Group 1135" o:spid="_x0000_s1235" style="position:absolute;left:0;text-align:left;margin-left:246.65pt;margin-top:8.9pt;width:245.8pt;height:92.65pt;z-index:252080128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">
                <v:roundrect id="AutoShape 29" o:spid="_x0000_s1236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">
                  <v:shadow on="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237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" filled="f" stroked="f">
                  <v:textbox>
                    <w:txbxContent>
                      <w:p w:rsidR="00E71E0E" w:rsidRPr="0076510A" w:rsidRDefault="00E71E0E" w:rsidP="00E71E0E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238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" filled="f" stroked="f">
                  <v:textbox>
                    <w:txbxContent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9F013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079104" behindDoc="0" locked="0" layoutInCell="1" allowOverlap="1" wp14:anchorId="2CE9EFA8" wp14:editId="259BCE68">
                <wp:simplePos x="0" y="0"/>
                <wp:positionH relativeFrom="margin">
                  <wp:posOffset>-395577</wp:posOffset>
                </wp:positionH>
                <wp:positionV relativeFrom="paragraph">
                  <wp:posOffset>104637</wp:posOffset>
                </wp:positionV>
                <wp:extent cx="3121991" cy="1176793"/>
                <wp:effectExtent l="0" t="0" r="59690" b="42545"/>
                <wp:wrapNone/>
                <wp:docPr id="1139" name="Group 1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991" cy="1176793"/>
                          <a:chOff x="-47708" y="-10421"/>
                          <a:chExt cx="3122090" cy="2355826"/>
                        </a:xfrm>
                      </wpg:grpSpPr>
                      <wps:wsp>
                        <wps:cNvPr id="1140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-30231" y="-10421"/>
                            <a:ext cx="3104613" cy="2323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19128" y="94340"/>
                            <a:ext cx="3042294" cy="216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76510A" w:rsidRDefault="00E71E0E" w:rsidP="00E71E0E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Equation: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-47708" y="1886004"/>
                            <a:ext cx="1036379" cy="45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E0E" w:rsidRPr="0076510A" w:rsidRDefault="00E71E0E" w:rsidP="00E71E0E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</w:pP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(Using </w:t>
                              </w:r>
                              <w:r w:rsidR="009F013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Cosecant</w:t>
                              </w:r>
                              <w:r w:rsidRPr="0076510A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E9EFA8" id="Group 1139" o:spid="_x0000_s1239" style="position:absolute;left:0;text-align:left;margin-left:-31.15pt;margin-top:8.25pt;width:245.85pt;height:92.65pt;z-index:252079104;mso-position-horizontal-relative:margin;mso-width-relative:margin;mso-height-relative:margin" coordorigin="-477,-104" coordsize="31220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">
                <v:roundrect id="AutoShape 29" o:spid="_x0000_s1240" style="position:absolute;left:-302;top:-104;width:31045;height:23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">
                  <v:shadow on="t"/>
                </v:roundrect>
                <v:shape id="_x0000_s1241" type="#_x0000_t202" style="position:absolute;left:-191;top:943;width:30422;height:2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" filled="f" stroked="f">
                  <v:textbox>
                    <w:txbxContent>
                      <w:p w:rsidR="00E71E0E" w:rsidRPr="0076510A" w:rsidRDefault="00E71E0E" w:rsidP="00E71E0E">
                        <w:pPr>
                          <w:spacing w:line="360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</w:p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76510A">
                          <w:rPr>
                            <w:rFonts w:ascii="Arial" w:hAnsi="Arial" w:cs="Arial"/>
                          </w:rPr>
                          <w:t xml:space="preserve">Equation: </w:t>
                        </w:r>
                      </w:p>
                    </w:txbxContent>
                  </v:textbox>
                </v:shape>
                <v:shape id="_x0000_s1242" type="#_x0000_t202" style="position:absolute;left:-477;top:18860;width:10363;height:4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" filled="f" stroked="f">
                  <v:textbox>
                    <w:txbxContent>
                      <w:p w:rsidR="00E71E0E" w:rsidRPr="0076510A" w:rsidRDefault="00E71E0E" w:rsidP="00E71E0E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</w:pP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(Using </w:t>
                        </w:r>
                        <w:r w:rsidR="009F013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Cosecant</w:t>
                        </w:r>
                        <w:r w:rsidRPr="0076510A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 xml:space="preserve">)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E71E0E" w:rsidRDefault="00E71E0E" w:rsidP="00E71E0E">
      <w:pPr>
        <w:pStyle w:val="BodyTextIndent"/>
        <w:ind w:left="-720"/>
      </w:pPr>
    </w:p>
    <w:p w:rsidR="00E71E0E" w:rsidRDefault="00E71E0E" w:rsidP="00E71E0E">
      <w:pPr>
        <w:pStyle w:val="BodyTextIndent"/>
        <w:ind w:left="-720"/>
      </w:pPr>
    </w:p>
    <w:p w:rsidR="00E71E0E" w:rsidRDefault="00E71E0E" w:rsidP="00E71E0E">
      <w:pPr>
        <w:pStyle w:val="BodyTextIndent"/>
        <w:ind w:left="0"/>
        <w:rPr>
          <w:sz w:val="16"/>
          <w:szCs w:val="16"/>
        </w:rPr>
      </w:pPr>
    </w:p>
    <w:p w:rsidR="00E71E0E" w:rsidRPr="003F6B67" w:rsidRDefault="00E71E0E" w:rsidP="00E71E0E">
      <w:pPr>
        <w:pStyle w:val="BodyTextIndent"/>
        <w:ind w:left="0"/>
        <w:rPr>
          <w:sz w:val="14"/>
          <w:szCs w:val="14"/>
        </w:rPr>
      </w:pPr>
    </w:p>
    <w:p w:rsidR="00E71E0E" w:rsidRDefault="00E71E0E" w:rsidP="008F0B0A">
      <w:pPr>
        <w:pStyle w:val="List"/>
        <w:ind w:left="0" w:firstLine="0"/>
      </w:pPr>
    </w:p>
    <w:p w:rsidR="003A7180" w:rsidRDefault="000C1EE2" w:rsidP="008F0B0A">
      <w:pPr>
        <w:pStyle w:val="Lis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8F53E5A" wp14:editId="4365C41C">
                <wp:simplePos x="0" y="0"/>
                <wp:positionH relativeFrom="column">
                  <wp:posOffset>-210820</wp:posOffset>
                </wp:positionH>
                <wp:positionV relativeFrom="paragraph">
                  <wp:posOffset>184414</wp:posOffset>
                </wp:positionV>
                <wp:extent cx="1910715" cy="542925"/>
                <wp:effectExtent l="0" t="0" r="0" b="0"/>
                <wp:wrapNone/>
                <wp:docPr id="34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3783D" w:rsidRPr="000C1EE2" w:rsidRDefault="00C3783D" w:rsidP="003A7180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0C1EE2"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C3783D" w:rsidRPr="000C1EE2" w:rsidRDefault="00356486" w:rsidP="003A7180">
                            <w:pPr>
                              <w:jc w:val="center"/>
                            </w:pPr>
                            <w:r w:rsidRPr="000C1EE2">
                              <w:rPr>
                                <w:position w:val="-10"/>
                              </w:rPr>
                              <w:object w:dxaOrig="1980" w:dyaOrig="34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27.3pt;height:21.75pt" o:ole="">
                                  <v:imagedata r:id="rId27" o:title=""/>
                                </v:shape>
                                <o:OLEObject Type="Embed" ProgID="Equation.3" ShapeID="_x0000_i1026" DrawAspect="Content" ObjectID="_1604908601" r:id="rId2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53E5A" id="Text Box 387" o:spid="_x0000_s1243" type="#_x0000_t202" style="position:absolute;margin-left:-16.6pt;margin-top:14.5pt;width:150.45pt;height:42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" filled="f" stroked="f">
                <v:textbox>
                  <w:txbxContent>
                    <w:p w:rsidR="00C3783D" w:rsidRPr="000C1EE2" w:rsidRDefault="00C3783D" w:rsidP="003A7180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0C1EE2">
                        <w:rPr>
                          <w:sz w:val="10"/>
                          <w:szCs w:val="10"/>
                        </w:rPr>
                        <w:t xml:space="preserve"> </w:t>
                      </w:r>
                    </w:p>
                    <w:p w:rsidR="00C3783D" w:rsidRPr="000C1EE2" w:rsidRDefault="00356486" w:rsidP="003A7180">
                      <w:pPr>
                        <w:jc w:val="center"/>
                      </w:pPr>
                      <w:r w:rsidRPr="000C1EE2">
                        <w:rPr>
                          <w:position w:val="-10"/>
                        </w:rPr>
                        <w:object w:dxaOrig="1980" w:dyaOrig="340">
                          <v:shape id="_x0000_i1131" type="#_x0000_t75" style="width:127.3pt;height:21.75pt" o:ole="">
                            <v:imagedata r:id="rId29" o:title=""/>
                          </v:shape>
                          <o:OLEObject Type="Embed" ProgID="Equation.3" ShapeID="_x0000_i1131" DrawAspect="Content" ObjectID="_1567871308" r:id="rId3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C07D04" w:rsidRDefault="000C1EE2" w:rsidP="003A7180">
      <w:pPr>
        <w:pStyle w:val="List"/>
        <w:numPr>
          <w:ilvl w:val="0"/>
          <w:numId w:val="2"/>
        </w:numPr>
        <w:tabs>
          <w:tab w:val="clear" w:pos="360"/>
        </w:tabs>
        <w:ind w:left="-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0443B98" wp14:editId="14AF02CC">
                <wp:simplePos x="0" y="0"/>
                <wp:positionH relativeFrom="column">
                  <wp:posOffset>3242945</wp:posOffset>
                </wp:positionH>
                <wp:positionV relativeFrom="paragraph">
                  <wp:posOffset>39634</wp:posOffset>
                </wp:positionV>
                <wp:extent cx="1910715" cy="542925"/>
                <wp:effectExtent l="0" t="0" r="0" b="0"/>
                <wp:wrapNone/>
                <wp:docPr id="37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3783D" w:rsidRPr="003A7180" w:rsidRDefault="00C3783D" w:rsidP="003A7180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3A7180"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C3783D" w:rsidRDefault="00356486" w:rsidP="003A7180">
                            <w:pPr>
                              <w:jc w:val="center"/>
                            </w:pPr>
                            <w:r w:rsidRPr="008B0D08">
                              <w:rPr>
                                <w:position w:val="-28"/>
                              </w:rPr>
                              <w:object w:dxaOrig="2600" w:dyaOrig="680">
                                <v:shape id="_x0000_i1028" type="#_x0000_t75" style="width:130pt;height:34pt">
                                  <v:imagedata r:id="rId31" o:title=""/>
                                </v:shape>
                                <o:OLEObject Type="Embed" ProgID="Equation.3" ShapeID="_x0000_i1028" DrawAspect="Content" ObjectID="_1604908602" r:id="rId3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43B98" id="_x0000_s1244" type="#_x0000_t202" style="position:absolute;left:0;text-align:left;margin-left:255.35pt;margin-top:3.1pt;width:150.45pt;height:42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" filled="f" stroked="f">
                <v:textbox>
                  <w:txbxContent>
                    <w:p w:rsidR="00C3783D" w:rsidRPr="003A7180" w:rsidRDefault="00C3783D" w:rsidP="003A7180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3A7180">
                        <w:rPr>
                          <w:sz w:val="10"/>
                          <w:szCs w:val="10"/>
                        </w:rPr>
                        <w:t xml:space="preserve"> </w:t>
                      </w:r>
                    </w:p>
                    <w:p w:rsidR="00C3783D" w:rsidRDefault="00356486" w:rsidP="003A7180">
                      <w:pPr>
                        <w:jc w:val="center"/>
                      </w:pPr>
                      <w:r w:rsidRPr="008B0D08">
                        <w:rPr>
                          <w:position w:val="-28"/>
                        </w:rPr>
                        <w:object w:dxaOrig="2600" w:dyaOrig="680">
                          <v:shape id="_x0000_i1139" type="#_x0000_t75" style="width:130pt;height:34pt">
                            <v:imagedata r:id="rId33" o:title=""/>
                          </v:shape>
                          <o:OLEObject Type="Embed" ProgID="Equation.3" ShapeID="_x0000_i1139" DrawAspect="Content" ObjectID="_1567871309" r:id="rId3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3A7180">
        <w:t xml:space="preserve">Find the requested </w:t>
      </w:r>
      <w:r w:rsidR="00BF5ACD">
        <w:rPr>
          <w:rFonts w:asciiTheme="majorHAnsi" w:hAnsiTheme="majorHAnsi"/>
          <w:b/>
          <w:sz w:val="18"/>
          <w:szCs w:val="18"/>
        </w:rPr>
        <w:t>SECANT</w:t>
      </w:r>
      <w:r w:rsidR="00BF5ACD" w:rsidRPr="006E5F4D">
        <w:rPr>
          <w:rFonts w:asciiTheme="majorHAnsi" w:hAnsiTheme="majorHAnsi"/>
          <w:b/>
          <w:sz w:val="18"/>
          <w:szCs w:val="18"/>
        </w:rPr>
        <w:t>/</w:t>
      </w:r>
      <w:r w:rsidR="00BF5ACD">
        <w:rPr>
          <w:rFonts w:asciiTheme="majorHAnsi" w:hAnsiTheme="majorHAnsi"/>
          <w:b/>
          <w:sz w:val="18"/>
          <w:szCs w:val="18"/>
        </w:rPr>
        <w:t>COSECANT</w:t>
      </w:r>
      <w:r w:rsidR="00BF5ACD">
        <w:rPr>
          <w:rFonts w:asciiTheme="majorHAnsi" w:hAnsiTheme="majorHAnsi"/>
        </w:rPr>
        <w:t xml:space="preserve"> </w:t>
      </w:r>
      <w:r w:rsidR="003A7180">
        <w:t>parameters based on the following equations.</w:t>
      </w:r>
    </w:p>
    <w:p w:rsidR="003A7180" w:rsidRDefault="00356486" w:rsidP="003A7180">
      <w:pPr>
        <w:pStyle w:val="List"/>
        <w:numPr>
          <w:ilvl w:val="0"/>
          <w:numId w:val="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144145</wp:posOffset>
                </wp:positionV>
                <wp:extent cx="0" cy="2228850"/>
                <wp:effectExtent l="0" t="0" r="19050" b="19050"/>
                <wp:wrapNone/>
                <wp:docPr id="1151" name="Straight Connector 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9272B" id="Straight Connector 1151" o:spid="_x0000_s1026" style="position:absolute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5pt,11.35pt" to="229.5pt,1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" strokecolor="black [3213]"/>
            </w:pict>
          </mc:Fallback>
        </mc:AlternateContent>
      </w:r>
      <w:r w:rsidR="003A7180">
        <w:t xml:space="preserve">  </w:t>
      </w:r>
      <w:r w:rsidR="003A7180">
        <w:tab/>
      </w:r>
      <w:r w:rsidR="003A7180">
        <w:tab/>
      </w:r>
      <w:r w:rsidR="003A7180">
        <w:tab/>
      </w:r>
      <w:r w:rsidR="003A7180">
        <w:tab/>
      </w:r>
      <w:r w:rsidR="003A7180">
        <w:tab/>
      </w:r>
      <w:r w:rsidR="003A7180">
        <w:tab/>
      </w:r>
      <w:r w:rsidR="000C1EE2">
        <w:t xml:space="preserve">          </w:t>
      </w:r>
      <w:r w:rsidR="003A7180">
        <w:t xml:space="preserve">b. </w:t>
      </w:r>
    </w:p>
    <w:p w:rsidR="003A7180" w:rsidRDefault="003A7180" w:rsidP="003A7180">
      <w:pPr>
        <w:pStyle w:val="List"/>
        <w:ind w:left="-630" w:firstLine="0"/>
      </w:pPr>
    </w:p>
    <w:p w:rsidR="003A7180" w:rsidRDefault="003A7180" w:rsidP="003A7180">
      <w:pPr>
        <w:pStyle w:val="List"/>
        <w:ind w:left="-630" w:firstLine="0"/>
      </w:pPr>
    </w:p>
    <w:p w:rsidR="003A7180" w:rsidRDefault="003A7180" w:rsidP="003A7180">
      <w:pPr>
        <w:pStyle w:val="List"/>
        <w:ind w:left="-630" w:firstLine="0"/>
      </w:pPr>
    </w:p>
    <w:p w:rsidR="003A7180" w:rsidRDefault="003A7180" w:rsidP="001A0211">
      <w:pPr>
        <w:pStyle w:val="List"/>
        <w:ind w:left="0" w:firstLine="0"/>
      </w:pPr>
    </w:p>
    <w:p w:rsidR="00B24C7C" w:rsidRDefault="00B24C7C" w:rsidP="001A0211">
      <w:pPr>
        <w:pStyle w:val="List"/>
        <w:ind w:left="0" w:firstLine="0"/>
      </w:pPr>
    </w:p>
    <w:p w:rsidR="00555E16" w:rsidRDefault="00555E16" w:rsidP="001A0211">
      <w:pPr>
        <w:pStyle w:val="List"/>
        <w:ind w:left="0" w:firstLine="0"/>
      </w:pPr>
    </w:p>
    <w:p w:rsidR="00B24C7C" w:rsidRDefault="00B24C7C" w:rsidP="001A0211">
      <w:pPr>
        <w:pStyle w:val="List"/>
        <w:ind w:left="0" w:firstLine="0"/>
      </w:pPr>
    </w:p>
    <w:p w:rsidR="003A7180" w:rsidRDefault="000C1EE2" w:rsidP="003A7180">
      <w:pPr>
        <w:pStyle w:val="List"/>
        <w:ind w:left="-63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0808080E" wp14:editId="3729B264">
                <wp:simplePos x="0" y="0"/>
                <wp:positionH relativeFrom="column">
                  <wp:posOffset>3247126</wp:posOffset>
                </wp:positionH>
                <wp:positionV relativeFrom="paragraph">
                  <wp:posOffset>104140</wp:posOffset>
                </wp:positionV>
                <wp:extent cx="2811780" cy="1146810"/>
                <wp:effectExtent l="0" t="0" r="64770" b="5334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780" cy="1146810"/>
                          <a:chOff x="0" y="0"/>
                          <a:chExt cx="3104515" cy="1147313"/>
                        </a:xfrm>
                      </wpg:grpSpPr>
                      <wps:wsp>
                        <wps:cNvPr id="53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4515" cy="11473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253" y="103517"/>
                            <a:ext cx="2999296" cy="90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  Vertical</w:t>
                              </w: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  <w:t xml:space="preserve"> Period = </w:t>
                              </w:r>
                            </w:p>
                            <w:p w:rsidR="00C3783D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</w:p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   Phase</w:t>
                              </w: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 =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  <w:t>Vertical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08080E" id="Group 52" o:spid="_x0000_s1245" style="position:absolute;left:0;text-align:left;margin-left:255.7pt;margin-top:8.2pt;width:221.4pt;height:90.3pt;z-index:251825152;mso-width-relative:margin" coordsize="31045,1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">
                <v:roundrect id="AutoShape 29" o:spid="_x0000_s1246" style="position:absolute;width:31045;height:1147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">
                  <v:shadow on="t"/>
                </v:roundrect>
                <v:shape id="_x0000_s1247" type="#_x0000_t202" style="position:absolute;left:172;top:1035;width:29993;height:9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Vertical</w:t>
                        </w:r>
                        <w:r w:rsidRPr="0076510A">
                          <w:rPr>
                            <w:rFonts w:ascii="Arial" w:hAnsi="Arial" w:cs="Arial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</w:rPr>
                          <w:tab/>
                          <w:t xml:space="preserve"> Period = </w:t>
                        </w:r>
                      </w:p>
                      <w:p w:rsidR="00C3783D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br/>
                        </w:r>
                      </w:p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 Phase</w:t>
                        </w:r>
                        <w:r w:rsidRPr="0076510A">
                          <w:rPr>
                            <w:rFonts w:ascii="Arial" w:hAnsi="Arial" w:cs="Arial"/>
                          </w:rPr>
                          <w:t xml:space="preserve"> =</w:t>
                        </w:r>
                        <w:r>
                          <w:rPr>
                            <w:rFonts w:ascii="Arial" w:hAnsi="Arial" w:cs="Arial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</w:rPr>
                          <w:tab/>
                          <w:t>Vertical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-210820</wp:posOffset>
                </wp:positionH>
                <wp:positionV relativeFrom="paragraph">
                  <wp:posOffset>105146</wp:posOffset>
                </wp:positionV>
                <wp:extent cx="2811780" cy="1146810"/>
                <wp:effectExtent l="0" t="0" r="64770" b="5334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780" cy="1146810"/>
                          <a:chOff x="0" y="0"/>
                          <a:chExt cx="3104515" cy="1147313"/>
                        </a:xfrm>
                      </wpg:grpSpPr>
                      <wps:wsp>
                        <wps:cNvPr id="41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4515" cy="11473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253" y="103517"/>
                            <a:ext cx="2999296" cy="90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  Vertical </w:t>
                              </w: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  <w:t xml:space="preserve"> Period = </w:t>
                              </w:r>
                            </w:p>
                            <w:p w:rsidR="00C3783D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</w:p>
                            <w:p w:rsidR="00C3783D" w:rsidRPr="0076510A" w:rsidRDefault="00C3783D" w:rsidP="000C1EE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  Phase</w:t>
                              </w:r>
                              <w:r w:rsidRPr="0076510A">
                                <w:rPr>
                                  <w:rFonts w:ascii="Arial" w:hAnsi="Arial" w:cs="Arial"/>
                                </w:rPr>
                                <w:t xml:space="preserve"> =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ab/>
                                <w:t>Vertical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9" o:spid="_x0000_s1248" style="position:absolute;left:0;text-align:left;margin-left:-16.6pt;margin-top:8.3pt;width:221.4pt;height:90.3pt;z-index:251823104;mso-width-relative:margin" coordsize="31045,1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">
                <v:roundrect id="AutoShape 29" o:spid="_x0000_s1249" style="position:absolute;width:31045;height:1147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">
                  <v:shadow on="t"/>
                </v:roundrect>
                <v:shape id="_x0000_s1250" type="#_x0000_t202" style="position:absolute;left:172;top:1035;width:29993;height:9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Vertical </w:t>
                        </w:r>
                        <w:r w:rsidRPr="0076510A">
                          <w:rPr>
                            <w:rFonts w:ascii="Arial" w:hAnsi="Arial" w:cs="Arial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</w:rPr>
                          <w:tab/>
                          <w:t xml:space="preserve"> Period = </w:t>
                        </w:r>
                      </w:p>
                      <w:p w:rsidR="00C3783D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</w:p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br/>
                        </w:r>
                      </w:p>
                      <w:p w:rsidR="00C3783D" w:rsidRPr="0076510A" w:rsidRDefault="00C3783D" w:rsidP="000C1EE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Phase</w:t>
                        </w:r>
                        <w:r w:rsidRPr="0076510A">
                          <w:rPr>
                            <w:rFonts w:ascii="Arial" w:hAnsi="Arial" w:cs="Arial"/>
                          </w:rPr>
                          <w:t xml:space="preserve"> =</w:t>
                        </w:r>
                        <w:r>
                          <w:rPr>
                            <w:rFonts w:ascii="Arial" w:hAnsi="Arial" w:cs="Arial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</w:rPr>
                          <w:tab/>
                          <w:t>Vertical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A7180" w:rsidRDefault="00B24C7C" w:rsidP="003A7180">
      <w:pPr>
        <w:pStyle w:val="List"/>
        <w:ind w:left="-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B9D6124" wp14:editId="1FA47B3F">
                <wp:simplePos x="0" y="0"/>
                <wp:positionH relativeFrom="margin">
                  <wp:posOffset>-254635</wp:posOffset>
                </wp:positionH>
                <wp:positionV relativeFrom="paragraph">
                  <wp:posOffset>188285</wp:posOffset>
                </wp:positionV>
                <wp:extent cx="1169582" cy="329609"/>
                <wp:effectExtent l="0" t="0" r="0" b="0"/>
                <wp:wrapNone/>
                <wp:docPr id="4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582" cy="329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B24C7C" w:rsidRDefault="00C3783D" w:rsidP="00B24C7C">
                            <w:pPr>
                              <w:spacing w:line="276" w:lineRule="auto"/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  <w:r w:rsidRPr="00B24C7C"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  <w:t>Stretch/Compress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D6124" id="Text Box 30" o:spid="_x0000_s1251" type="#_x0000_t202" style="position:absolute;left:0;text-align:left;margin-left:-20.05pt;margin-top:14.85pt;width:92.1pt;height:25.95pt;z-index:25198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hSUvQIAAMU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" filled="f" stroked="f">
                <v:textbox>
                  <w:txbxContent>
                    <w:p w:rsidR="00C3783D" w:rsidRPr="00B24C7C" w:rsidRDefault="00C3783D" w:rsidP="00B24C7C">
                      <w:pPr>
                        <w:spacing w:line="276" w:lineRule="auto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B24C7C">
                        <w:rPr>
                          <w:rFonts w:ascii="Arial Narrow" w:hAnsi="Arial Narrow" w:cs="Arial"/>
                          <w:sz w:val="16"/>
                          <w:szCs w:val="16"/>
                        </w:rPr>
                        <w:t>Stretch/Compress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A7180" w:rsidRDefault="00B24C7C" w:rsidP="003A7180">
      <w:pPr>
        <w:pStyle w:val="List"/>
        <w:ind w:left="-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83147FC" wp14:editId="05A35475">
                <wp:simplePos x="0" y="0"/>
                <wp:positionH relativeFrom="margin">
                  <wp:posOffset>3189132</wp:posOffset>
                </wp:positionH>
                <wp:positionV relativeFrom="paragraph">
                  <wp:posOffset>50165</wp:posOffset>
                </wp:positionV>
                <wp:extent cx="1169035" cy="329565"/>
                <wp:effectExtent l="0" t="0" r="0" b="0"/>
                <wp:wrapNone/>
                <wp:docPr id="43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B24C7C" w:rsidRDefault="00C3783D" w:rsidP="00B24C7C">
                            <w:pPr>
                              <w:spacing w:line="276" w:lineRule="auto"/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  <w:r w:rsidRPr="00B24C7C"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  <w:t>Stretch/Compress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147FC" id="_x0000_s1252" type="#_x0000_t202" style="position:absolute;left:0;text-align:left;margin-left:251.1pt;margin-top:3.95pt;width:92.05pt;height:25.95pt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" filled="f" stroked="f">
                <v:textbox>
                  <w:txbxContent>
                    <w:p w:rsidR="00C3783D" w:rsidRPr="00B24C7C" w:rsidRDefault="00C3783D" w:rsidP="00B24C7C">
                      <w:pPr>
                        <w:spacing w:line="276" w:lineRule="auto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B24C7C">
                        <w:rPr>
                          <w:rFonts w:ascii="Arial Narrow" w:hAnsi="Arial Narrow" w:cs="Arial"/>
                          <w:sz w:val="16"/>
                          <w:szCs w:val="16"/>
                        </w:rPr>
                        <w:t>Stretch/Compress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A7180" w:rsidRDefault="003A7180" w:rsidP="003A7180">
      <w:pPr>
        <w:pStyle w:val="List"/>
        <w:ind w:left="-630" w:firstLine="0"/>
      </w:pPr>
    </w:p>
    <w:p w:rsidR="003A7180" w:rsidRDefault="003A7180" w:rsidP="003A7180">
      <w:pPr>
        <w:pStyle w:val="List"/>
        <w:ind w:left="-630" w:firstLine="0"/>
      </w:pPr>
    </w:p>
    <w:p w:rsidR="003A7180" w:rsidRDefault="003A7180" w:rsidP="003A7180">
      <w:pPr>
        <w:pStyle w:val="List"/>
        <w:ind w:left="-630" w:firstLine="0"/>
      </w:pPr>
    </w:p>
    <w:p w:rsidR="003A7180" w:rsidRDefault="00B24C7C" w:rsidP="003A7180">
      <w:pPr>
        <w:pStyle w:val="List"/>
        <w:ind w:left="-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8775B83" wp14:editId="05FE8437">
                <wp:simplePos x="0" y="0"/>
                <wp:positionH relativeFrom="margin">
                  <wp:posOffset>-50800</wp:posOffset>
                </wp:positionH>
                <wp:positionV relativeFrom="paragraph">
                  <wp:posOffset>55880</wp:posOffset>
                </wp:positionV>
                <wp:extent cx="572135" cy="232410"/>
                <wp:effectExtent l="0" t="0" r="0" b="0"/>
                <wp:wrapNone/>
                <wp:docPr id="42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FE44F6" w:rsidRDefault="00C3783D" w:rsidP="00B24C7C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FE44F6">
                              <w:rPr>
                                <w:rFonts w:ascii="Arial" w:hAnsi="Arial" w:cs="Arial"/>
                              </w:rPr>
                              <w:t xml:space="preserve">Shift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775B83" id="_x0000_s1253" type="#_x0000_t202" style="position:absolute;left:0;text-align:left;margin-left:-4pt;margin-top:4.4pt;width:45.05pt;height:18.3pt;z-index:251974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" filled="f" stroked="f">
                <v:textbox>
                  <w:txbxContent>
                    <w:p w:rsidR="00C3783D" w:rsidRPr="00FE44F6" w:rsidRDefault="00C3783D" w:rsidP="00B24C7C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FE44F6">
                        <w:rPr>
                          <w:rFonts w:ascii="Arial" w:hAnsi="Arial" w:cs="Arial"/>
                        </w:rPr>
                        <w:t xml:space="preserve">Shift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31945C4C" wp14:editId="23A59A3D">
                <wp:simplePos x="0" y="0"/>
                <wp:positionH relativeFrom="column">
                  <wp:posOffset>1243965</wp:posOffset>
                </wp:positionH>
                <wp:positionV relativeFrom="paragraph">
                  <wp:posOffset>44450</wp:posOffset>
                </wp:positionV>
                <wp:extent cx="572135" cy="232410"/>
                <wp:effectExtent l="0" t="0" r="0" b="0"/>
                <wp:wrapNone/>
                <wp:docPr id="42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FE44F6" w:rsidRDefault="00C3783D" w:rsidP="00B24C7C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FE44F6">
                              <w:rPr>
                                <w:rFonts w:ascii="Arial" w:hAnsi="Arial" w:cs="Arial"/>
                              </w:rPr>
                              <w:t xml:space="preserve">Shift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945C4C" id="_x0000_s1254" type="#_x0000_t202" style="position:absolute;left:0;text-align:left;margin-left:97.95pt;margin-top:3.5pt;width:45.05pt;height:18.3pt;z-index:2519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" filled="f" stroked="f">
                <v:textbox>
                  <w:txbxContent>
                    <w:p w:rsidR="00C3783D" w:rsidRPr="00FE44F6" w:rsidRDefault="00C3783D" w:rsidP="00B24C7C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FE44F6">
                        <w:rPr>
                          <w:rFonts w:ascii="Arial" w:hAnsi="Arial" w:cs="Arial"/>
                        </w:rPr>
                        <w:t xml:space="preserve">Shift </w:t>
                      </w:r>
                    </w:p>
                  </w:txbxContent>
                </v:textbox>
              </v:shape>
            </w:pict>
          </mc:Fallback>
        </mc:AlternateContent>
      </w:r>
      <w:r w:rsidRPr="00B24C7C"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5C47B85" wp14:editId="3DC38864">
                <wp:simplePos x="0" y="0"/>
                <wp:positionH relativeFrom="column">
                  <wp:posOffset>4715510</wp:posOffset>
                </wp:positionH>
                <wp:positionV relativeFrom="paragraph">
                  <wp:posOffset>44450</wp:posOffset>
                </wp:positionV>
                <wp:extent cx="572135" cy="232410"/>
                <wp:effectExtent l="0" t="0" r="0" b="0"/>
                <wp:wrapNone/>
                <wp:docPr id="4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FE44F6" w:rsidRDefault="00C3783D" w:rsidP="00B24C7C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FE44F6">
                              <w:rPr>
                                <w:rFonts w:ascii="Arial" w:hAnsi="Arial" w:cs="Arial"/>
                              </w:rPr>
                              <w:t xml:space="preserve">Shift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C47B85" id="_x0000_s1255" type="#_x0000_t202" style="position:absolute;left:0;text-align:left;margin-left:371.3pt;margin-top:3.5pt;width:45.05pt;height:18.3pt;z-index:25197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FtPvQIAAMQ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" filled="f" stroked="f">
                <v:textbox>
                  <w:txbxContent>
                    <w:p w:rsidR="00C3783D" w:rsidRPr="00FE44F6" w:rsidRDefault="00C3783D" w:rsidP="00B24C7C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FE44F6">
                        <w:rPr>
                          <w:rFonts w:ascii="Arial" w:hAnsi="Arial" w:cs="Arial"/>
                        </w:rPr>
                        <w:t xml:space="preserve">Shift </w:t>
                      </w:r>
                    </w:p>
                  </w:txbxContent>
                </v:textbox>
              </v:shape>
            </w:pict>
          </mc:Fallback>
        </mc:AlternateContent>
      </w:r>
      <w:r w:rsidRPr="00B24C7C"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560C621" wp14:editId="4C9DDE04">
                <wp:simplePos x="0" y="0"/>
                <wp:positionH relativeFrom="margin">
                  <wp:posOffset>3421218</wp:posOffset>
                </wp:positionH>
                <wp:positionV relativeFrom="paragraph">
                  <wp:posOffset>55880</wp:posOffset>
                </wp:positionV>
                <wp:extent cx="572135" cy="232410"/>
                <wp:effectExtent l="0" t="0" r="0" b="0"/>
                <wp:wrapNone/>
                <wp:docPr id="4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Pr="00FE44F6" w:rsidRDefault="00C3783D" w:rsidP="00B24C7C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FE44F6">
                              <w:rPr>
                                <w:rFonts w:ascii="Arial" w:hAnsi="Arial" w:cs="Arial"/>
                              </w:rPr>
                              <w:t xml:space="preserve">Shift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60C621" id="_x0000_s1256" type="#_x0000_t202" style="position:absolute;left:0;text-align:left;margin-left:269.4pt;margin-top:4.4pt;width:45.05pt;height:18.3pt;z-index:2519777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" filled="f" stroked="f">
                <v:textbox>
                  <w:txbxContent>
                    <w:p w:rsidR="00C3783D" w:rsidRPr="00FE44F6" w:rsidRDefault="00C3783D" w:rsidP="00B24C7C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FE44F6">
                        <w:rPr>
                          <w:rFonts w:ascii="Arial" w:hAnsi="Arial" w:cs="Arial"/>
                        </w:rPr>
                        <w:t xml:space="preserve">Shift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1EE2" w:rsidRDefault="00F73455" w:rsidP="00F73455">
      <w:pPr>
        <w:pStyle w:val="List"/>
        <w:ind w:left="-630" w:firstLine="0"/>
      </w:pPr>
      <w:r w:rsidRPr="0098584A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9EA252E" wp14:editId="36A130AD">
                <wp:simplePos x="0" y="0"/>
                <wp:positionH relativeFrom="page">
                  <wp:posOffset>6829425</wp:posOffset>
                </wp:positionH>
                <wp:positionV relativeFrom="paragraph">
                  <wp:posOffset>313690</wp:posOffset>
                </wp:positionV>
                <wp:extent cx="638175" cy="252095"/>
                <wp:effectExtent l="0" t="0" r="0" b="0"/>
                <wp:wrapNone/>
                <wp:docPr id="15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</w:t>
                            </w:r>
                            <w:r w:rsidR="00356486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47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A252E" id="_x0000_s1257" type="#_x0000_t202" style="position:absolute;left:0;text-align:left;margin-left:537.75pt;margin-top:24.7pt;width:50.25pt;height:19.85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" filled="f" stroked="f">
                <v:textbox>
                  <w:txbxContent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</w:t>
                      </w:r>
                      <w:r w:rsidR="00356486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47</w:t>
                      </w:r>
                    </w:p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56486" w:rsidRPr="0098584A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BD12FF0" wp14:editId="53290465">
                <wp:simplePos x="0" y="0"/>
                <wp:positionH relativeFrom="margin">
                  <wp:posOffset>2028825</wp:posOffset>
                </wp:positionH>
                <wp:positionV relativeFrom="paragraph">
                  <wp:posOffset>335915</wp:posOffset>
                </wp:positionV>
                <wp:extent cx="1752600" cy="295275"/>
                <wp:effectExtent l="0" t="0" r="0" b="9525"/>
                <wp:wrapNone/>
                <wp:docPr id="16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98584A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</w:t>
                            </w:r>
                            <w:r w:rsidR="00356486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  <w:r w:rsidRPr="0098584A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©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12FF0" id="_x0000_s1258" type="#_x0000_t202" style="position:absolute;left:0;text-align:left;margin-left:159.75pt;margin-top:26.45pt;width:138pt;height:23.2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" filled="f" stroked="f">
                <v:textbox>
                  <w:txbxContent>
                    <w:p w:rsidR="00C3783D" w:rsidRDefault="00C3783D" w:rsidP="0098584A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</w:t>
                      </w:r>
                      <w:r w:rsidR="00356486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</w:t>
                      </w:r>
                      <w:r w:rsidRPr="0098584A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</w:p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876C9" w:rsidRDefault="000876C9" w:rsidP="000876C9">
      <w:pPr>
        <w:pStyle w:val="List"/>
        <w:numPr>
          <w:ilvl w:val="0"/>
          <w:numId w:val="2"/>
        </w:numPr>
        <w:tabs>
          <w:tab w:val="clear" w:pos="360"/>
        </w:tabs>
        <w:ind w:left="-720"/>
      </w:pPr>
      <w:r>
        <w:t>Graph the following equation.</w:t>
      </w:r>
    </w:p>
    <w:p w:rsidR="000876C9" w:rsidRDefault="000876C9" w:rsidP="000876C9">
      <w:pPr>
        <w:pStyle w:val="List"/>
        <w:ind w:left="-108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7CAC4EE" wp14:editId="28F1B335">
                <wp:simplePos x="0" y="0"/>
                <wp:positionH relativeFrom="column">
                  <wp:posOffset>-375249</wp:posOffset>
                </wp:positionH>
                <wp:positionV relativeFrom="paragraph">
                  <wp:posOffset>34026</wp:posOffset>
                </wp:positionV>
                <wp:extent cx="2021205" cy="653415"/>
                <wp:effectExtent l="0" t="0" r="0" b="0"/>
                <wp:wrapNone/>
                <wp:docPr id="978" name="Text 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205" cy="653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3783D" w:rsidRDefault="00FE2D10" w:rsidP="000876C9">
                            <w:pPr>
                              <w:jc w:val="center"/>
                            </w:pPr>
                            <w:r w:rsidRPr="000B1AC6">
                              <w:rPr>
                                <w:position w:val="-28"/>
                              </w:rPr>
                              <w:object w:dxaOrig="2280" w:dyaOrig="680">
                                <v:shape id="_x0000_i1030" type="#_x0000_t75" style="width:114pt;height:34pt">
                                  <v:imagedata r:id="rId35" o:title=""/>
                                </v:shape>
                                <o:OLEObject Type="Embed" ProgID="Equation.3" ShapeID="_x0000_i1030" DrawAspect="Content" ObjectID="_1604908603" r:id="rId3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AC4EE" id="Text Box 416" o:spid="_x0000_s1259" type="#_x0000_t202" style="position:absolute;left:0;text-align:left;margin-left:-29.55pt;margin-top:2.7pt;width:159.15pt;height:51.45pt;z-index:251838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" filled="f" stroked="f">
                <v:textbox style="mso-fit-shape-to-text:t">
                  <w:txbxContent>
                    <w:p w:rsidR="00C3783D" w:rsidRDefault="00FE2D10" w:rsidP="000876C9">
                      <w:pPr>
                        <w:jc w:val="center"/>
                      </w:pPr>
                      <w:r w:rsidRPr="000B1AC6">
                        <w:rPr>
                          <w:position w:val="-28"/>
                        </w:rPr>
                        <w:object w:dxaOrig="2280" w:dyaOrig="680">
                          <v:shape id="_x0000_i1149" type="#_x0000_t75" style="width:114pt;height:34pt">
                            <v:imagedata r:id="rId37" o:title=""/>
                          </v:shape>
                          <o:OLEObject Type="Embed" ProgID="Equation.3" ShapeID="_x0000_i1149" DrawAspect="Content" ObjectID="_1567871310" r:id="rId3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a.</w:t>
      </w: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tabs>
          <w:tab w:val="left" w:pos="-720"/>
        </w:tabs>
        <w:ind w:left="-36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5B74BC70" wp14:editId="286DF9C4">
                <wp:simplePos x="0" y="0"/>
                <wp:positionH relativeFrom="column">
                  <wp:posOffset>76200</wp:posOffset>
                </wp:positionH>
                <wp:positionV relativeFrom="paragraph">
                  <wp:posOffset>62865</wp:posOffset>
                </wp:positionV>
                <wp:extent cx="1295400" cy="257175"/>
                <wp:effectExtent l="0" t="0" r="0" b="635"/>
                <wp:wrapNone/>
                <wp:docPr id="979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75057" id="Rectangle 186" o:spid="_x0000_s1026" style="position:absolute;margin-left:6pt;margin-top:4.95pt;width:102pt;height:20.2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" stroked="f"/>
            </w:pict>
          </mc:Fallback>
        </mc:AlternateContent>
      </w:r>
    </w:p>
    <w:p w:rsidR="000876C9" w:rsidRDefault="000876C9" w:rsidP="000876C9">
      <w:pPr>
        <w:spacing w:line="360" w:lineRule="auto"/>
      </w:pPr>
    </w:p>
    <w:p w:rsidR="000876C9" w:rsidRDefault="000876C9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D46DD7" w:rsidRDefault="00D46DD7" w:rsidP="000876C9">
      <w:pPr>
        <w:pStyle w:val="BodyTextIndent2"/>
        <w:rPr>
          <w:sz w:val="24"/>
          <w:szCs w:val="24"/>
        </w:rPr>
      </w:pPr>
    </w:p>
    <w:p w:rsidR="000876C9" w:rsidRPr="00237CEC" w:rsidRDefault="00FE2D10" w:rsidP="000876C9">
      <w:pPr>
        <w:pStyle w:val="List"/>
        <w:ind w:left="0" w:firstLine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837440" behindDoc="1" locked="0" layoutInCell="1" allowOverlap="1" wp14:anchorId="1E13AF51" wp14:editId="74398B77">
            <wp:simplePos x="0" y="0"/>
            <wp:positionH relativeFrom="column">
              <wp:posOffset>-590909</wp:posOffset>
            </wp:positionH>
            <wp:positionV relativeFrom="paragraph">
              <wp:posOffset>168299</wp:posOffset>
            </wp:positionV>
            <wp:extent cx="7039243" cy="2121487"/>
            <wp:effectExtent l="0" t="0" r="0" b="0"/>
            <wp:wrapNone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243" cy="2121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76C9" w:rsidRPr="00237CEC" w:rsidRDefault="000876C9" w:rsidP="000876C9">
      <w:pPr>
        <w:pStyle w:val="List"/>
        <w:rPr>
          <w:sz w:val="16"/>
          <w:szCs w:val="16"/>
        </w:rPr>
      </w:pPr>
    </w:p>
    <w:p w:rsidR="000876C9" w:rsidRDefault="000876C9" w:rsidP="000876C9">
      <w:pPr>
        <w:pStyle w:val="List"/>
      </w:pPr>
    </w:p>
    <w:p w:rsidR="000876C9" w:rsidRDefault="000876C9" w:rsidP="000876C9">
      <w:pPr>
        <w:pStyle w:val="List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C06FFF" w:rsidP="000876C9">
      <w:pPr>
        <w:pStyle w:val="Lis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-1073989</wp:posOffset>
                </wp:positionH>
                <wp:positionV relativeFrom="paragraph">
                  <wp:posOffset>158367</wp:posOffset>
                </wp:positionV>
                <wp:extent cx="7548114" cy="0"/>
                <wp:effectExtent l="0" t="0" r="34290" b="19050"/>
                <wp:wrapNone/>
                <wp:docPr id="1017" name="Straight Connector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81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358A4" id="Straight Connector 1017" o:spid="_x0000_s1026" style="position:absolute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55pt,12.45pt" to="509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" strokecolor="black [3040]"/>
            </w:pict>
          </mc:Fallback>
        </mc:AlternateContent>
      </w:r>
    </w:p>
    <w:p w:rsidR="000876C9" w:rsidRDefault="000876C9" w:rsidP="000876C9">
      <w:pPr>
        <w:pStyle w:val="List"/>
        <w:ind w:left="0" w:firstLine="0"/>
      </w:pPr>
    </w:p>
    <w:p w:rsidR="000876C9" w:rsidRDefault="00F73455" w:rsidP="00D46DD7">
      <w:pPr>
        <w:pStyle w:val="List"/>
        <w:numPr>
          <w:ilvl w:val="0"/>
          <w:numId w:val="8"/>
        </w:numPr>
      </w:pPr>
      <w:r w:rsidRPr="00D46DD7">
        <w:rPr>
          <w:position w:val="-30"/>
        </w:rPr>
        <w:object w:dxaOrig="2380" w:dyaOrig="720">
          <v:shape id="_x0000_i1031" type="#_x0000_t75" style="width:118.75pt;height:36pt" o:ole="">
            <v:imagedata r:id="rId40" o:title=""/>
          </v:shape>
          <o:OLEObject Type="Embed" ProgID="Equation.3" ShapeID="_x0000_i1031" DrawAspect="Content" ObjectID="_1604908600" r:id="rId41"/>
        </w:object>
      </w: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0876C9" w:rsidRDefault="00F73455" w:rsidP="000876C9">
      <w:pPr>
        <w:pStyle w:val="List"/>
        <w:ind w:left="0" w:firstLine="0"/>
      </w:pPr>
      <w:r>
        <w:rPr>
          <w:noProof/>
        </w:rPr>
        <w:drawing>
          <wp:anchor distT="0" distB="0" distL="114300" distR="114300" simplePos="0" relativeHeight="252098560" behindDoc="1" locked="0" layoutInCell="1" allowOverlap="1">
            <wp:simplePos x="0" y="0"/>
            <wp:positionH relativeFrom="column">
              <wp:posOffset>-819151</wp:posOffset>
            </wp:positionH>
            <wp:positionV relativeFrom="paragraph">
              <wp:posOffset>140335</wp:posOffset>
            </wp:positionV>
            <wp:extent cx="7305675" cy="2545715"/>
            <wp:effectExtent l="0" t="0" r="9525" b="6985"/>
            <wp:wrapNone/>
            <wp:docPr id="1155" name="Picture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67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6C9" w:rsidRDefault="000876C9" w:rsidP="000876C9">
      <w:pPr>
        <w:pStyle w:val="List"/>
        <w:ind w:left="0" w:firstLine="0"/>
      </w:pPr>
    </w:p>
    <w:p w:rsidR="000876C9" w:rsidRDefault="000876C9" w:rsidP="000876C9">
      <w:pPr>
        <w:pStyle w:val="List"/>
        <w:ind w:left="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F73455" w:rsidRDefault="00F73455" w:rsidP="00D46DD7">
      <w:pPr>
        <w:pStyle w:val="List"/>
        <w:ind w:left="0" w:right="-1080" w:firstLine="0"/>
      </w:pPr>
    </w:p>
    <w:p w:rsidR="00AC7805" w:rsidRDefault="00F73455" w:rsidP="00D46DD7">
      <w:pPr>
        <w:pStyle w:val="List"/>
        <w:ind w:left="0" w:right="-1080" w:firstLine="0"/>
      </w:pPr>
      <w:r w:rsidRPr="0098584A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9EA252E" wp14:editId="36A130AD">
                <wp:simplePos x="0" y="0"/>
                <wp:positionH relativeFrom="page">
                  <wp:posOffset>7029450</wp:posOffset>
                </wp:positionH>
                <wp:positionV relativeFrom="paragraph">
                  <wp:posOffset>765810</wp:posOffset>
                </wp:positionV>
                <wp:extent cx="638175" cy="242570"/>
                <wp:effectExtent l="0" t="0" r="0" b="5080"/>
                <wp:wrapNone/>
                <wp:docPr id="17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p.4</w:t>
                            </w:r>
                            <w:r w:rsidR="00F73455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A252E" id="_x0000_s1260" type="#_x0000_t202" style="position:absolute;margin-left:553.5pt;margin-top:60.3pt;width:50.25pt;height:19.1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" filled="f" stroked="f">
                <v:textbox>
                  <w:txbxContent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p.4</w:t>
                      </w:r>
                      <w:r w:rsidR="00F73455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8</w:t>
                      </w:r>
                    </w:p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8584A" w:rsidRPr="0098584A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BD12FF0" wp14:editId="53290465">
                <wp:simplePos x="0" y="0"/>
                <wp:positionH relativeFrom="margin">
                  <wp:posOffset>1933575</wp:posOffset>
                </wp:positionH>
                <wp:positionV relativeFrom="paragraph">
                  <wp:posOffset>751840</wp:posOffset>
                </wp:positionV>
                <wp:extent cx="1752600" cy="295275"/>
                <wp:effectExtent l="0" t="0" r="0" b="9525"/>
                <wp:wrapNone/>
                <wp:docPr id="18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83D" w:rsidRDefault="00C3783D" w:rsidP="0098584A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</w:t>
                            </w:r>
                            <w:r w:rsidR="00F73455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 ©</w:t>
                            </w:r>
                          </w:p>
                          <w:p w:rsidR="00C3783D" w:rsidRDefault="00C3783D" w:rsidP="0098584A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12FF0" id="_x0000_s1261" type="#_x0000_t202" style="position:absolute;margin-left:152.25pt;margin-top:59.2pt;width:138pt;height:23.2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vFMuQIAAMY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" filled="f" stroked="f">
                <v:textbox>
                  <w:txbxContent>
                    <w:p w:rsidR="00C3783D" w:rsidRDefault="00C3783D" w:rsidP="0098584A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</w:t>
                      </w:r>
                      <w:r w:rsidR="00F73455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 ©</w:t>
                      </w:r>
                    </w:p>
                    <w:p w:rsidR="00C3783D" w:rsidRDefault="00C3783D" w:rsidP="0098584A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C7805" w:rsidSect="008F58E2">
      <w:pgSz w:w="12240" w:h="15840"/>
      <w:pgMar w:top="450" w:right="180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E5300"/>
    <w:multiLevelType w:val="hybridMultilevel"/>
    <w:tmpl w:val="E662CACC"/>
    <w:lvl w:ilvl="0" w:tplc="AFAE12F6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246A2CA6"/>
    <w:multiLevelType w:val="singleLevel"/>
    <w:tmpl w:val="41AAA0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6374A8E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D2771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AAA50D5"/>
    <w:multiLevelType w:val="singleLevel"/>
    <w:tmpl w:val="6BC83EB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6D4B36D8"/>
    <w:multiLevelType w:val="hybridMultilevel"/>
    <w:tmpl w:val="6E5C5AA4"/>
    <w:lvl w:ilvl="0" w:tplc="D196EA1C">
      <w:start w:val="3"/>
      <w:numFmt w:val="lowerLetter"/>
      <w:lvlText w:val="%1."/>
      <w:lvlJc w:val="left"/>
      <w:pPr>
        <w:ind w:left="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E5DCC"/>
    <w:multiLevelType w:val="singleLevel"/>
    <w:tmpl w:val="6DF60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73B25297"/>
    <w:multiLevelType w:val="hybridMultilevel"/>
    <w:tmpl w:val="394EBFE8"/>
    <w:lvl w:ilvl="0" w:tplc="17FA4B9E">
      <w:start w:val="1"/>
      <w:numFmt w:val="lowerLetter"/>
      <w:lvlText w:val="%1."/>
      <w:lvlJc w:val="left"/>
      <w:pPr>
        <w:ind w:left="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8" w15:restartNumberingAfterBreak="0">
    <w:nsid w:val="766C5455"/>
    <w:multiLevelType w:val="singleLevel"/>
    <w:tmpl w:val="04F465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42"/>
    <w:rsid w:val="0000365C"/>
    <w:rsid w:val="000462DB"/>
    <w:rsid w:val="000876C9"/>
    <w:rsid w:val="00093067"/>
    <w:rsid w:val="000C11B7"/>
    <w:rsid w:val="000C1EE2"/>
    <w:rsid w:val="000C4109"/>
    <w:rsid w:val="000E388B"/>
    <w:rsid w:val="000F5DD5"/>
    <w:rsid w:val="00100502"/>
    <w:rsid w:val="00131E2E"/>
    <w:rsid w:val="00133AED"/>
    <w:rsid w:val="00147F48"/>
    <w:rsid w:val="00185022"/>
    <w:rsid w:val="00194B03"/>
    <w:rsid w:val="00194BCE"/>
    <w:rsid w:val="001A0211"/>
    <w:rsid w:val="00206291"/>
    <w:rsid w:val="002101E1"/>
    <w:rsid w:val="00234471"/>
    <w:rsid w:val="0023729B"/>
    <w:rsid w:val="002442DA"/>
    <w:rsid w:val="002448DE"/>
    <w:rsid w:val="00252398"/>
    <w:rsid w:val="0025348C"/>
    <w:rsid w:val="00290A93"/>
    <w:rsid w:val="002A0EE5"/>
    <w:rsid w:val="002D5E3B"/>
    <w:rsid w:val="002E25B1"/>
    <w:rsid w:val="003267E3"/>
    <w:rsid w:val="00334FEC"/>
    <w:rsid w:val="00341C71"/>
    <w:rsid w:val="0035482D"/>
    <w:rsid w:val="00356486"/>
    <w:rsid w:val="00365AF3"/>
    <w:rsid w:val="00383B10"/>
    <w:rsid w:val="0039326B"/>
    <w:rsid w:val="00393973"/>
    <w:rsid w:val="003A7180"/>
    <w:rsid w:val="003A7FD3"/>
    <w:rsid w:val="003D5F69"/>
    <w:rsid w:val="003D61E2"/>
    <w:rsid w:val="003E13F0"/>
    <w:rsid w:val="003E20FB"/>
    <w:rsid w:val="003F6B67"/>
    <w:rsid w:val="003F76B5"/>
    <w:rsid w:val="00433188"/>
    <w:rsid w:val="004504E1"/>
    <w:rsid w:val="004575C4"/>
    <w:rsid w:val="0047300D"/>
    <w:rsid w:val="0047394F"/>
    <w:rsid w:val="004933A6"/>
    <w:rsid w:val="00496D57"/>
    <w:rsid w:val="004A5BD3"/>
    <w:rsid w:val="004C1F58"/>
    <w:rsid w:val="004C20D4"/>
    <w:rsid w:val="004C2A3F"/>
    <w:rsid w:val="004D3EEB"/>
    <w:rsid w:val="004D7E55"/>
    <w:rsid w:val="004E03D5"/>
    <w:rsid w:val="004F643E"/>
    <w:rsid w:val="0051690B"/>
    <w:rsid w:val="00555E16"/>
    <w:rsid w:val="005627C5"/>
    <w:rsid w:val="00571B9D"/>
    <w:rsid w:val="00573200"/>
    <w:rsid w:val="00592E82"/>
    <w:rsid w:val="00597A84"/>
    <w:rsid w:val="005B4F01"/>
    <w:rsid w:val="005D4A66"/>
    <w:rsid w:val="005E3AFC"/>
    <w:rsid w:val="00601371"/>
    <w:rsid w:val="0061689E"/>
    <w:rsid w:val="006437F7"/>
    <w:rsid w:val="00645A42"/>
    <w:rsid w:val="00655EB3"/>
    <w:rsid w:val="00666226"/>
    <w:rsid w:val="0069051E"/>
    <w:rsid w:val="006C12B9"/>
    <w:rsid w:val="006E5F4D"/>
    <w:rsid w:val="006F3508"/>
    <w:rsid w:val="007062B5"/>
    <w:rsid w:val="0072034A"/>
    <w:rsid w:val="0076510A"/>
    <w:rsid w:val="00766B75"/>
    <w:rsid w:val="00772E78"/>
    <w:rsid w:val="00790E73"/>
    <w:rsid w:val="007A6BC8"/>
    <w:rsid w:val="007E5C0D"/>
    <w:rsid w:val="007F5586"/>
    <w:rsid w:val="00801344"/>
    <w:rsid w:val="0080757D"/>
    <w:rsid w:val="0081055F"/>
    <w:rsid w:val="00824BE4"/>
    <w:rsid w:val="00825AC6"/>
    <w:rsid w:val="00835F60"/>
    <w:rsid w:val="00843CBE"/>
    <w:rsid w:val="008638E8"/>
    <w:rsid w:val="008732A6"/>
    <w:rsid w:val="00884843"/>
    <w:rsid w:val="0089213F"/>
    <w:rsid w:val="00892C95"/>
    <w:rsid w:val="00895C0E"/>
    <w:rsid w:val="00897943"/>
    <w:rsid w:val="008A696E"/>
    <w:rsid w:val="008B0D08"/>
    <w:rsid w:val="008F0B0A"/>
    <w:rsid w:val="008F109D"/>
    <w:rsid w:val="008F58E2"/>
    <w:rsid w:val="00903D7C"/>
    <w:rsid w:val="00904F24"/>
    <w:rsid w:val="0096428F"/>
    <w:rsid w:val="009677BF"/>
    <w:rsid w:val="009752D6"/>
    <w:rsid w:val="00984A4A"/>
    <w:rsid w:val="0098584A"/>
    <w:rsid w:val="00986D17"/>
    <w:rsid w:val="009C1722"/>
    <w:rsid w:val="009F013E"/>
    <w:rsid w:val="00A076A5"/>
    <w:rsid w:val="00A240C8"/>
    <w:rsid w:val="00A3054B"/>
    <w:rsid w:val="00A62490"/>
    <w:rsid w:val="00A635AE"/>
    <w:rsid w:val="00A93DA8"/>
    <w:rsid w:val="00AC7805"/>
    <w:rsid w:val="00AF2CCE"/>
    <w:rsid w:val="00B24C7C"/>
    <w:rsid w:val="00B83E04"/>
    <w:rsid w:val="00B942C4"/>
    <w:rsid w:val="00BA3532"/>
    <w:rsid w:val="00BA400D"/>
    <w:rsid w:val="00BD1F18"/>
    <w:rsid w:val="00BF5ACD"/>
    <w:rsid w:val="00C03665"/>
    <w:rsid w:val="00C06FFF"/>
    <w:rsid w:val="00C07D04"/>
    <w:rsid w:val="00C178FF"/>
    <w:rsid w:val="00C21E4F"/>
    <w:rsid w:val="00C22D12"/>
    <w:rsid w:val="00C3783D"/>
    <w:rsid w:val="00C44333"/>
    <w:rsid w:val="00C44B79"/>
    <w:rsid w:val="00C577F1"/>
    <w:rsid w:val="00CA221F"/>
    <w:rsid w:val="00CD5606"/>
    <w:rsid w:val="00CF3CD8"/>
    <w:rsid w:val="00D377C1"/>
    <w:rsid w:val="00D46DD7"/>
    <w:rsid w:val="00D83D9A"/>
    <w:rsid w:val="00D8708F"/>
    <w:rsid w:val="00D90642"/>
    <w:rsid w:val="00D92819"/>
    <w:rsid w:val="00DA14DB"/>
    <w:rsid w:val="00DC19C4"/>
    <w:rsid w:val="00DD6E57"/>
    <w:rsid w:val="00E320E4"/>
    <w:rsid w:val="00E33FFB"/>
    <w:rsid w:val="00E345CC"/>
    <w:rsid w:val="00E43C52"/>
    <w:rsid w:val="00E6015D"/>
    <w:rsid w:val="00E71E0E"/>
    <w:rsid w:val="00EB64B9"/>
    <w:rsid w:val="00EC3591"/>
    <w:rsid w:val="00F22D6C"/>
    <w:rsid w:val="00F36EE7"/>
    <w:rsid w:val="00F73455"/>
    <w:rsid w:val="00F73C09"/>
    <w:rsid w:val="00F760E8"/>
    <w:rsid w:val="00F974D0"/>
    <w:rsid w:val="00FB50AF"/>
    <w:rsid w:val="00FD052B"/>
    <w:rsid w:val="00FD493E"/>
    <w:rsid w:val="00FE2D10"/>
    <w:rsid w:val="00FE44F6"/>
    <w:rsid w:val="00FE5387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A179DD-8A0E-49E1-88ED-85EA3E86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4504E1"/>
    <w:pPr>
      <w:ind w:left="360" w:hanging="360"/>
    </w:pPr>
  </w:style>
  <w:style w:type="paragraph" w:styleId="List2">
    <w:name w:val="List 2"/>
    <w:basedOn w:val="Normal"/>
    <w:rsid w:val="004504E1"/>
    <w:pPr>
      <w:ind w:left="720" w:hanging="360"/>
    </w:pPr>
  </w:style>
  <w:style w:type="paragraph" w:styleId="ListContinue">
    <w:name w:val="List Continue"/>
    <w:basedOn w:val="Normal"/>
    <w:rsid w:val="004504E1"/>
    <w:pPr>
      <w:spacing w:after="120"/>
      <w:ind w:left="360"/>
    </w:pPr>
  </w:style>
  <w:style w:type="paragraph" w:styleId="BodyText">
    <w:name w:val="Body Text"/>
    <w:basedOn w:val="Normal"/>
    <w:rsid w:val="004504E1"/>
    <w:pPr>
      <w:spacing w:after="120"/>
    </w:pPr>
  </w:style>
  <w:style w:type="paragraph" w:styleId="BodyTextIndent">
    <w:name w:val="Body Text Indent"/>
    <w:basedOn w:val="Normal"/>
    <w:rsid w:val="004504E1"/>
    <w:pPr>
      <w:spacing w:after="120"/>
      <w:ind w:left="360"/>
    </w:pPr>
  </w:style>
  <w:style w:type="paragraph" w:styleId="BalloonText">
    <w:name w:val="Balloon Text"/>
    <w:basedOn w:val="Normal"/>
    <w:semiHidden/>
    <w:rsid w:val="00100502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341C71"/>
    <w:pPr>
      <w:autoSpaceDE w:val="0"/>
      <w:autoSpaceDN w:val="0"/>
      <w:adjustRightInd w:val="0"/>
      <w:ind w:left="-720"/>
    </w:pPr>
  </w:style>
  <w:style w:type="character" w:styleId="PlaceholderText">
    <w:name w:val="Placeholder Text"/>
    <w:basedOn w:val="DefaultParagraphFont"/>
    <w:uiPriority w:val="99"/>
    <w:semiHidden/>
    <w:rsid w:val="000F5DD5"/>
    <w:rPr>
      <w:color w:val="808080"/>
    </w:rPr>
  </w:style>
  <w:style w:type="table" w:styleId="TableGrid">
    <w:name w:val="Table Grid"/>
    <w:basedOn w:val="TableNormal"/>
    <w:rsid w:val="00C1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26.png"/><Relationship Id="rId21" Type="http://schemas.openxmlformats.org/officeDocument/2006/relationships/image" Target="media/image17.png"/><Relationship Id="rId34" Type="http://schemas.openxmlformats.org/officeDocument/2006/relationships/oleObject" Target="embeddings/oleObject4.bin"/><Relationship Id="rId42" Type="http://schemas.openxmlformats.org/officeDocument/2006/relationships/image" Target="media/image2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30.wmf"/><Relationship Id="rId41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oleObject" Target="embeddings/oleObject3.bin"/><Relationship Id="rId37" Type="http://schemas.openxmlformats.org/officeDocument/2006/relationships/image" Target="media/image250.wmf"/><Relationship Id="rId40" Type="http://schemas.openxmlformats.org/officeDocument/2006/relationships/image" Target="media/image27.w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4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wmf"/><Relationship Id="rId30" Type="http://schemas.openxmlformats.org/officeDocument/2006/relationships/oleObject" Target="embeddings/oleObject2.bin"/><Relationship Id="rId35" Type="http://schemas.openxmlformats.org/officeDocument/2006/relationships/image" Target="media/image25.wmf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40.wmf"/><Relationship Id="rId38" Type="http://schemas.openxmlformats.org/officeDocument/2006/relationships/oleObject" Target="embeddings/oleObject6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397</TotalTime>
  <Pages>6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Matt's Math Labs</vt:lpstr>
    </vt:vector>
  </TitlesOfParts>
  <Company>Gwinnett County Public Schools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Matt's Math Labs</dc:title>
  <dc:creator>Matt Winking</dc:creator>
  <cp:lastModifiedBy>Matthew M Winking</cp:lastModifiedBy>
  <cp:revision>20</cp:revision>
  <cp:lastPrinted>2017-08-23T18:44:00Z</cp:lastPrinted>
  <dcterms:created xsi:type="dcterms:W3CDTF">2017-09-20T15:19:00Z</dcterms:created>
  <dcterms:modified xsi:type="dcterms:W3CDTF">2018-11-28T16:08:00Z</dcterms:modified>
</cp:coreProperties>
</file>